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27B7" w:rsidRPr="00DB527F" w:rsidRDefault="008527B7" w:rsidP="008527B7">
      <w:pPr>
        <w:jc w:val="center"/>
        <w:rPr>
          <w:rFonts w:cs="Times New Roman (Corps CS)"/>
          <w:color w:val="561715" w:themeColor="accent5" w:themeShade="BF"/>
          <w:sz w:val="11"/>
          <w:szCs w:val="32"/>
        </w:rPr>
      </w:pPr>
      <w:r>
        <w:rPr>
          <w:noProof/>
          <w:color w:val="561715" w:themeColor="accent5" w:themeShade="BF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212</wp:posOffset>
            </wp:positionH>
            <wp:positionV relativeFrom="paragraph">
              <wp:posOffset>-164465</wp:posOffset>
            </wp:positionV>
            <wp:extent cx="964800" cy="961200"/>
            <wp:effectExtent l="0" t="0" r="635" b="444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-02-03_191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64800" cy="96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76A">
        <w:rPr>
          <w:color w:val="561715" w:themeColor="accent5" w:themeShade="BF"/>
          <w:sz w:val="32"/>
          <w:szCs w:val="32"/>
        </w:rPr>
        <w:t xml:space="preserve">Centre de céramique </w:t>
      </w:r>
      <w:r w:rsidR="00A0776A" w:rsidRPr="00282548">
        <w:rPr>
          <w:rFonts w:cs="Times New Roman (Corps CS)"/>
          <w:color w:val="561715" w:themeColor="accent5" w:themeShade="BF"/>
          <w:sz w:val="32"/>
          <w:szCs w:val="32"/>
        </w:rPr>
        <w:t>Bonsecours</w:t>
      </w:r>
      <w:r w:rsidR="004867EF">
        <w:rPr>
          <w:color w:val="767171" w:themeColor="background2" w:themeShade="80"/>
          <w:sz w:val="44"/>
          <w:szCs w:val="44"/>
        </w:rPr>
        <w:br/>
      </w:r>
      <w:r w:rsidR="00A0776A">
        <w:rPr>
          <w:color w:val="767171" w:themeColor="background2" w:themeShade="80"/>
          <w:sz w:val="44"/>
          <w:szCs w:val="44"/>
        </w:rPr>
        <w:t>CAMPS DE JOUR DE POTERIE</w:t>
      </w:r>
      <w:r>
        <w:rPr>
          <w:color w:val="561715" w:themeColor="accent5" w:themeShade="BF"/>
          <w:sz w:val="32"/>
          <w:szCs w:val="32"/>
        </w:rPr>
        <w:br/>
      </w:r>
    </w:p>
    <w:p w:rsidR="00A0776A" w:rsidRDefault="00A0776A" w:rsidP="004867EF">
      <w:pPr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5676900" cy="252984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nd-wheel-child-pottery-art-clay-1201970-pxhere.com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9" b="16692"/>
                    <a:stretch/>
                  </pic:blipFill>
                  <pic:spPr bwMode="auto">
                    <a:xfrm>
                      <a:off x="0" y="0"/>
                      <a:ext cx="5695128" cy="2537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21E" w:rsidRDefault="00876C89" w:rsidP="00DB527F">
      <w:pPr>
        <w:spacing w:after="0"/>
        <w:jc w:val="center"/>
        <w:rPr>
          <w:rFonts w:cs="Times New Roman (Corps CS)"/>
          <w:b/>
          <w:bCs/>
          <w:color w:val="561715" w:themeColor="accent5" w:themeShade="BF"/>
          <w:sz w:val="44"/>
          <w:szCs w:val="44"/>
        </w:rPr>
      </w:pPr>
      <w:r>
        <w:rPr>
          <w:rFonts w:cs="Times New Roman (Corps CS)"/>
          <w:b/>
          <w:bCs/>
          <w:color w:val="561715" w:themeColor="accent5" w:themeShade="BF"/>
          <w:sz w:val="44"/>
          <w:szCs w:val="44"/>
        </w:rPr>
        <w:t>Trois camps pour les 8 à 12 ans!</w:t>
      </w:r>
    </w:p>
    <w:p w:rsidR="009A291A" w:rsidRPr="00DB527F" w:rsidRDefault="00282548" w:rsidP="008527B7">
      <w:pPr>
        <w:jc w:val="center"/>
        <w:rPr>
          <w:color w:val="000000" w:themeColor="text1"/>
          <w:szCs w:val="32"/>
        </w:rPr>
      </w:pPr>
      <w:r w:rsidRPr="00DB527F">
        <w:rPr>
          <w:color w:val="000000" w:themeColor="text1"/>
          <w:szCs w:val="32"/>
        </w:rPr>
        <w:t xml:space="preserve">29 juin-3 juillet </w:t>
      </w:r>
      <w:r w:rsidRPr="00DB527F">
        <w:rPr>
          <w:rFonts w:cs="Times New Roman (Corps CS)"/>
          <w:color w:val="731F1C" w:themeColor="accent5"/>
          <w:szCs w:val="32"/>
        </w:rPr>
        <w:t>/</w:t>
      </w:r>
      <w:r w:rsidRPr="00DB527F">
        <w:rPr>
          <w:color w:val="000000" w:themeColor="text1"/>
          <w:szCs w:val="32"/>
        </w:rPr>
        <w:t xml:space="preserve"> 6-10 juillet </w:t>
      </w:r>
      <w:r w:rsidRPr="00DB527F">
        <w:rPr>
          <w:rFonts w:cs="Times New Roman (Corps CS)"/>
          <w:color w:val="731F1C" w:themeColor="accent5"/>
          <w:szCs w:val="32"/>
        </w:rPr>
        <w:t>/</w:t>
      </w:r>
      <w:r w:rsidRPr="00DB527F">
        <w:rPr>
          <w:color w:val="000000" w:themeColor="text1"/>
          <w:szCs w:val="32"/>
        </w:rPr>
        <w:t xml:space="preserve"> 13-</w:t>
      </w:r>
      <w:r w:rsidR="002A221E" w:rsidRPr="00DB527F">
        <w:rPr>
          <w:color w:val="000000" w:themeColor="text1"/>
          <w:szCs w:val="32"/>
        </w:rPr>
        <w:t>17</w:t>
      </w:r>
      <w:r w:rsidR="00A0776A" w:rsidRPr="00DB527F">
        <w:rPr>
          <w:color w:val="000000" w:themeColor="text1"/>
          <w:szCs w:val="32"/>
        </w:rPr>
        <w:t xml:space="preserve"> juillet </w:t>
      </w:r>
    </w:p>
    <w:p w:rsidR="009A291A" w:rsidRPr="008527B7" w:rsidRDefault="009A291A" w:rsidP="009A291A">
      <w:pPr>
        <w:jc w:val="both"/>
        <w:rPr>
          <w:color w:val="000000" w:themeColor="text1"/>
        </w:rPr>
      </w:pPr>
      <w:r w:rsidRPr="008527B7">
        <w:rPr>
          <w:color w:val="000000" w:themeColor="text1"/>
        </w:rPr>
        <w:t xml:space="preserve">Offrez la poterie à votre enfant! Tournage, façonnage, émaillage… tout un monde à imaginer et à créer en argile. Au sein de nos groupes bilingues, votre enfant évoluera sous la supervision d’un </w:t>
      </w:r>
      <w:r w:rsidR="008527B7" w:rsidRPr="008527B7">
        <w:rPr>
          <w:color w:val="000000" w:themeColor="text1"/>
        </w:rPr>
        <w:t>moniteur ou monitrice expérimenté(e)</w:t>
      </w:r>
      <w:r w:rsidR="00876C89">
        <w:rPr>
          <w:color w:val="000000" w:themeColor="text1"/>
        </w:rPr>
        <w:t>.</w:t>
      </w:r>
    </w:p>
    <w:p w:rsidR="00876C89" w:rsidRPr="00876C89" w:rsidRDefault="008527B7" w:rsidP="00876C89">
      <w:pPr>
        <w:rPr>
          <w:color w:val="000000" w:themeColor="text1"/>
        </w:rPr>
      </w:pPr>
      <w:r w:rsidRPr="008527B7">
        <w:rPr>
          <w:color w:val="000000" w:themeColor="text1"/>
        </w:rPr>
        <w:t xml:space="preserve">Tous les enfants repartiront du camp de jour avec un objet fini </w:t>
      </w:r>
      <w:r w:rsidR="00282548">
        <w:rPr>
          <w:color w:val="000000" w:themeColor="text1"/>
        </w:rPr>
        <w:t xml:space="preserve">qui serai </w:t>
      </w:r>
      <w:r>
        <w:rPr>
          <w:color w:val="000000" w:themeColor="text1"/>
        </w:rPr>
        <w:t>dévoilé lors d’un vernissage collectif le 27 juillet.</w:t>
      </w:r>
    </w:p>
    <w:p w:rsidR="008527B7" w:rsidRDefault="008527B7" w:rsidP="008527B7">
      <w:pPr>
        <w:ind w:left="1440" w:hanging="1440"/>
        <w:rPr>
          <w:color w:val="000000" w:themeColor="text1"/>
        </w:rPr>
      </w:pPr>
      <w:r w:rsidRPr="008527B7">
        <w:rPr>
          <w:b/>
          <w:bCs/>
          <w:color w:val="000000" w:themeColor="text1"/>
        </w:rPr>
        <w:t>Quand :</w:t>
      </w:r>
      <w:r>
        <w:rPr>
          <w:color w:val="000000" w:themeColor="text1"/>
        </w:rPr>
        <w:t> </w:t>
      </w:r>
      <w:r>
        <w:rPr>
          <w:color w:val="000000" w:themeColor="text1"/>
        </w:rPr>
        <w:tab/>
      </w:r>
      <w:r w:rsidR="00A9343E">
        <w:rPr>
          <w:color w:val="000000" w:themeColor="text1"/>
        </w:rPr>
        <w:t xml:space="preserve">Une semaine, </w:t>
      </w:r>
      <w:r w:rsidR="00282548" w:rsidRPr="00A9343E">
        <w:rPr>
          <w:color w:val="000000" w:themeColor="text1"/>
        </w:rPr>
        <w:t>29 juin-3 juillet</w:t>
      </w:r>
      <w:r w:rsidR="00282548">
        <w:rPr>
          <w:color w:val="000000" w:themeColor="text1"/>
          <w:sz w:val="32"/>
          <w:szCs w:val="32"/>
        </w:rPr>
        <w:t xml:space="preserve"> </w:t>
      </w:r>
      <w:r w:rsidR="00A9343E" w:rsidRPr="00A9343E">
        <w:rPr>
          <w:color w:val="731F1C" w:themeColor="accent5"/>
          <w:sz w:val="20"/>
          <w:szCs w:val="20"/>
        </w:rPr>
        <w:t>ou</w:t>
      </w:r>
      <w:r w:rsidR="00282548">
        <w:rPr>
          <w:color w:val="000000" w:themeColor="text1"/>
          <w:sz w:val="32"/>
          <w:szCs w:val="32"/>
        </w:rPr>
        <w:t xml:space="preserve"> </w:t>
      </w:r>
      <w:r w:rsidR="00282548" w:rsidRPr="00A9343E">
        <w:rPr>
          <w:color w:val="000000" w:themeColor="text1"/>
        </w:rPr>
        <w:t xml:space="preserve">6-10 juillet </w:t>
      </w:r>
      <w:r w:rsidR="00A9343E" w:rsidRPr="00A9343E">
        <w:rPr>
          <w:color w:val="731F1C" w:themeColor="accent5"/>
          <w:sz w:val="20"/>
          <w:szCs w:val="20"/>
        </w:rPr>
        <w:t>ou</w:t>
      </w:r>
      <w:r w:rsidR="00282548">
        <w:rPr>
          <w:color w:val="000000" w:themeColor="text1"/>
          <w:sz w:val="32"/>
          <w:szCs w:val="32"/>
        </w:rPr>
        <w:t xml:space="preserve"> </w:t>
      </w:r>
      <w:r w:rsidR="00282548" w:rsidRPr="00A9343E">
        <w:rPr>
          <w:color w:val="000000" w:themeColor="text1"/>
        </w:rPr>
        <w:t>13-17 juillet</w:t>
      </w:r>
      <w:r>
        <w:rPr>
          <w:color w:val="000000" w:themeColor="text1"/>
        </w:rPr>
        <w:br/>
        <w:t>Du lundi au vendredi, de 9 h à 16 h 15</w:t>
      </w:r>
      <w:r w:rsidR="002A221E">
        <w:rPr>
          <w:color w:val="000000" w:themeColor="text1"/>
        </w:rPr>
        <w:t>,</w:t>
      </w:r>
      <w:r>
        <w:rPr>
          <w:color w:val="000000" w:themeColor="text1"/>
        </w:rPr>
        <w:t xml:space="preserve"> avec</w:t>
      </w:r>
      <w:r>
        <w:t xml:space="preserve"> </w:t>
      </w:r>
      <w:r>
        <w:rPr>
          <w:color w:val="000000" w:themeColor="text1"/>
        </w:rPr>
        <w:t xml:space="preserve">service de garde </w:t>
      </w:r>
      <w:r>
        <w:rPr>
          <w:color w:val="000000" w:themeColor="text1"/>
        </w:rPr>
        <w:br/>
      </w:r>
      <w:r w:rsidR="00DD028D">
        <w:rPr>
          <w:color w:val="000000" w:themeColor="text1"/>
        </w:rPr>
        <w:t>de 8 h 30 à</w:t>
      </w:r>
      <w:r>
        <w:rPr>
          <w:color w:val="000000" w:themeColor="text1"/>
        </w:rPr>
        <w:t xml:space="preserve"> 17 h 30</w:t>
      </w:r>
    </w:p>
    <w:p w:rsidR="008527B7" w:rsidRDefault="008527B7" w:rsidP="008527B7">
      <w:pPr>
        <w:ind w:left="1440" w:hanging="1440"/>
        <w:rPr>
          <w:color w:val="000000" w:themeColor="text1"/>
        </w:rPr>
      </w:pPr>
      <w:r w:rsidRPr="006E33C9">
        <w:rPr>
          <w:b/>
          <w:bCs/>
          <w:color w:val="000000" w:themeColor="text1"/>
        </w:rPr>
        <w:t>Où :</w:t>
      </w:r>
      <w:r>
        <w:rPr>
          <w:color w:val="000000" w:themeColor="text1"/>
        </w:rPr>
        <w:tab/>
        <w:t>Centre de céramique Bonsecours</w:t>
      </w:r>
      <w:r w:rsidR="006E33C9">
        <w:rPr>
          <w:color w:val="000000" w:themeColor="text1"/>
        </w:rPr>
        <w:br/>
        <w:t>444, rue Saint-Gabriel, Vieux-Montréal, H2Y 2Z9</w:t>
      </w:r>
    </w:p>
    <w:p w:rsidR="008527B7" w:rsidRDefault="008527B7" w:rsidP="008527B7">
      <w:pPr>
        <w:ind w:left="1440" w:hanging="1440"/>
        <w:rPr>
          <w:color w:val="000000" w:themeColor="text1"/>
        </w:rPr>
      </w:pPr>
      <w:r w:rsidRPr="008527B7">
        <w:rPr>
          <w:b/>
          <w:bCs/>
          <w:color w:val="000000" w:themeColor="text1"/>
        </w:rPr>
        <w:t>Tarif :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ab/>
        <w:t>300$ +</w:t>
      </w:r>
      <w:r w:rsidR="005B3E00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txs</w:t>
      </w:r>
      <w:proofErr w:type="spellEnd"/>
      <w:r>
        <w:rPr>
          <w:color w:val="000000" w:themeColor="text1"/>
        </w:rPr>
        <w:t>. Comprend l’argile, la couleur, la glaçure</w:t>
      </w:r>
      <w:r w:rsidR="00876C89">
        <w:rPr>
          <w:color w:val="000000" w:themeColor="text1"/>
        </w:rPr>
        <w:t>,</w:t>
      </w:r>
      <w:r>
        <w:rPr>
          <w:color w:val="000000" w:themeColor="text1"/>
        </w:rPr>
        <w:t xml:space="preserve"> les cuissons</w:t>
      </w:r>
      <w:r w:rsidR="005B3E00">
        <w:rPr>
          <w:color w:val="000000" w:themeColor="text1"/>
        </w:rPr>
        <w:t>.</w:t>
      </w:r>
    </w:p>
    <w:p w:rsidR="00876C89" w:rsidRDefault="00876C89" w:rsidP="008527B7">
      <w:pPr>
        <w:ind w:left="1440" w:hanging="1440"/>
        <w:rPr>
          <w:color w:val="000000" w:themeColor="text1"/>
        </w:rPr>
      </w:pPr>
    </w:p>
    <w:p w:rsidR="00D03BB6" w:rsidRPr="00D03BB6" w:rsidRDefault="00D03BB6" w:rsidP="00D03BB6">
      <w:pPr>
        <w:jc w:val="center"/>
        <w:rPr>
          <w:b/>
          <w:bCs/>
          <w:color w:val="000000" w:themeColor="text1"/>
          <w:sz w:val="32"/>
          <w:szCs w:val="32"/>
        </w:rPr>
      </w:pPr>
      <w:r w:rsidRPr="00D03BB6">
        <w:rPr>
          <w:b/>
          <w:bCs/>
          <w:color w:val="000000" w:themeColor="text1"/>
          <w:sz w:val="32"/>
          <w:szCs w:val="32"/>
        </w:rPr>
        <w:t xml:space="preserve">Pour plus d’informations, communiquez avec vous au 514 866-6581 </w:t>
      </w:r>
      <w:r w:rsidRPr="00D03BB6">
        <w:rPr>
          <w:b/>
          <w:bCs/>
          <w:color w:val="000000" w:themeColor="text1"/>
          <w:sz w:val="32"/>
          <w:szCs w:val="32"/>
        </w:rPr>
        <w:br/>
        <w:t xml:space="preserve">ou visitez le </w:t>
      </w:r>
      <w:hyperlink r:id="rId13" w:history="1">
        <w:r w:rsidRPr="00A9343E">
          <w:rPr>
            <w:rStyle w:val="Hyperlien"/>
            <w:b/>
            <w:bCs/>
            <w:color w:val="731F1C" w:themeColor="accent5"/>
            <w:sz w:val="32"/>
            <w:szCs w:val="32"/>
          </w:rPr>
          <w:t>www.centreceramiquebonsecours.com</w:t>
        </w:r>
      </w:hyperlink>
    </w:p>
    <w:p w:rsidR="00320A6A" w:rsidRDefault="006A4641" w:rsidP="00320A6A">
      <w:pPr>
        <w:jc w:val="center"/>
        <w:rPr>
          <w:color w:val="767171" w:themeColor="background2" w:themeShade="80"/>
          <w:sz w:val="44"/>
          <w:szCs w:val="44"/>
        </w:rPr>
      </w:pPr>
      <w:r w:rsidRPr="006A4641">
        <w:rPr>
          <w:color w:val="561715" w:themeColor="accent5" w:themeShade="BF"/>
          <w:sz w:val="32"/>
          <w:szCs w:val="32"/>
        </w:rPr>
        <w:lastRenderedPageBreak/>
        <w:t>Camps de jour de poterie</w:t>
      </w:r>
      <w:r w:rsidR="00B83674">
        <w:rPr>
          <w:color w:val="561715" w:themeColor="accent5" w:themeShade="BF"/>
          <w:sz w:val="32"/>
          <w:szCs w:val="32"/>
        </w:rPr>
        <w:t xml:space="preserve"> CCB</w:t>
      </w:r>
      <w:r>
        <w:rPr>
          <w:color w:val="767171" w:themeColor="background2" w:themeShade="80"/>
          <w:sz w:val="44"/>
          <w:szCs w:val="44"/>
        </w:rPr>
        <w:br/>
      </w:r>
      <w:r w:rsidR="00A56A27" w:rsidRPr="00444588">
        <w:rPr>
          <w:color w:val="767171" w:themeColor="background2" w:themeShade="80"/>
          <w:sz w:val="44"/>
          <w:szCs w:val="44"/>
        </w:rPr>
        <w:t>FORMULAIRE D’INSCRIPTION</w:t>
      </w:r>
    </w:p>
    <w:p w:rsidR="00DB527F" w:rsidRPr="005B3E00" w:rsidRDefault="00D03BB6" w:rsidP="00DB527F">
      <w:pPr>
        <w:jc w:val="center"/>
        <w:rPr>
          <w:rStyle w:val="Hyperlien"/>
          <w:rFonts w:cs="Times New Roman (Corps CS)"/>
          <w:color w:val="731F1C" w:themeColor="accent5"/>
          <w:sz w:val="24"/>
          <w:szCs w:val="24"/>
          <w:u w:val="none"/>
        </w:rPr>
      </w:pPr>
      <w:r w:rsidRPr="005B3E00">
        <w:rPr>
          <w:rFonts w:cs="Times New Roman (Corps CS)"/>
          <w:color w:val="000000" w:themeColor="text1"/>
          <w:sz w:val="24"/>
          <w:szCs w:val="24"/>
        </w:rPr>
        <w:t>Tapez</w:t>
      </w:r>
      <w:r w:rsidR="00802AEE" w:rsidRPr="005B3E00">
        <w:rPr>
          <w:rFonts w:cs="Times New Roman (Corps CS)"/>
          <w:color w:val="000000" w:themeColor="text1"/>
          <w:sz w:val="24"/>
          <w:szCs w:val="24"/>
        </w:rPr>
        <w:t xml:space="preserve"> vos</w:t>
      </w:r>
      <w:r w:rsidR="001A07D7" w:rsidRPr="005B3E00">
        <w:rPr>
          <w:rFonts w:cs="Times New Roman (Corps CS)"/>
          <w:color w:val="000000" w:themeColor="text1"/>
          <w:sz w:val="24"/>
          <w:szCs w:val="24"/>
        </w:rPr>
        <w:t xml:space="preserve"> réponses </w:t>
      </w:r>
      <w:r w:rsidR="00802AEE" w:rsidRPr="005B3E00">
        <w:rPr>
          <w:rFonts w:cs="Times New Roman (Corps CS)"/>
          <w:color w:val="000000" w:themeColor="text1"/>
          <w:sz w:val="24"/>
          <w:szCs w:val="24"/>
        </w:rPr>
        <w:t xml:space="preserve">directement </w:t>
      </w:r>
      <w:r w:rsidR="001A07D7" w:rsidRPr="005B3E00">
        <w:rPr>
          <w:rFonts w:cs="Times New Roman (Corps CS)"/>
          <w:color w:val="000000" w:themeColor="text1"/>
          <w:sz w:val="24"/>
          <w:szCs w:val="24"/>
        </w:rPr>
        <w:t>dans le fichier</w:t>
      </w:r>
      <w:r w:rsidRPr="005B3E00">
        <w:rPr>
          <w:rFonts w:cs="Times New Roman (Corps CS)"/>
          <w:color w:val="000000" w:themeColor="text1"/>
          <w:sz w:val="24"/>
          <w:szCs w:val="24"/>
        </w:rPr>
        <w:t xml:space="preserve"> et retournez-en une copie</w:t>
      </w:r>
      <w:r w:rsidR="001A07D7" w:rsidRPr="005B3E00">
        <w:rPr>
          <w:rFonts w:cs="Times New Roman (Corps CS)"/>
          <w:color w:val="000000" w:themeColor="text1"/>
          <w:sz w:val="24"/>
          <w:szCs w:val="24"/>
        </w:rPr>
        <w:t xml:space="preserve"> par courriel </w:t>
      </w:r>
      <w:r w:rsidR="00802AEE" w:rsidRPr="005B3E00">
        <w:rPr>
          <w:rFonts w:cs="Times New Roman (Corps CS)"/>
          <w:color w:val="000000" w:themeColor="text1"/>
          <w:sz w:val="24"/>
          <w:szCs w:val="24"/>
          <w:u w:val="single"/>
        </w:rPr>
        <w:t>accompagnée d’une photo de votre enfant</w:t>
      </w:r>
      <w:r w:rsidR="00802AEE" w:rsidRPr="005B3E00">
        <w:rPr>
          <w:rFonts w:cs="Times New Roman (Corps CS)"/>
          <w:color w:val="000000" w:themeColor="text1"/>
          <w:sz w:val="24"/>
          <w:szCs w:val="24"/>
        </w:rPr>
        <w:t xml:space="preserve"> </w:t>
      </w:r>
      <w:r w:rsidR="001A07D7" w:rsidRPr="005B3E00">
        <w:rPr>
          <w:rFonts w:cs="Times New Roman (Corps CS)"/>
          <w:color w:val="000000" w:themeColor="text1"/>
          <w:sz w:val="24"/>
          <w:szCs w:val="24"/>
        </w:rPr>
        <w:t xml:space="preserve">à </w:t>
      </w:r>
      <w:hyperlink r:id="rId14" w:history="1">
        <w:r w:rsidR="001A07D7" w:rsidRPr="005B3E00">
          <w:rPr>
            <w:rStyle w:val="Hyperlien"/>
            <w:rFonts w:cs="Times New Roman (Corps CS)"/>
            <w:color w:val="731F1C" w:themeColor="accent5"/>
            <w:sz w:val="24"/>
            <w:szCs w:val="24"/>
            <w:u w:val="none"/>
          </w:rPr>
          <w:t>ceramique@centreceramiquebonsecours.com</w:t>
        </w:r>
      </w:hyperlink>
    </w:p>
    <w:p w:rsidR="00DB527F" w:rsidRPr="005B3E00" w:rsidRDefault="005B3E00" w:rsidP="005B3E00">
      <w:pPr>
        <w:ind w:left="5760" w:hanging="5040"/>
        <w:rPr>
          <w:rFonts w:cs="Times New Roman (Corps CS)"/>
          <w:sz w:val="24"/>
          <w:lang w:val="fr-CA"/>
        </w:rPr>
      </w:pPr>
      <w:r w:rsidRPr="005B3E00">
        <w:rPr>
          <w:rFonts w:cs="Times New Roman (Corps CS)"/>
          <w:sz w:val="24"/>
          <w:lang w:val="fr-CA"/>
        </w:rPr>
        <w:t>Je souhaite inscrire mon enfant pour le camp du :</w:t>
      </w:r>
      <w:r w:rsidRPr="005B3E00">
        <w:rPr>
          <w:rFonts w:cs="Times New Roman (Corps CS)"/>
          <w:sz w:val="24"/>
          <w:lang w:val="fr-CA"/>
        </w:rPr>
        <w:tab/>
      </w:r>
      <w:r w:rsidRPr="005B3E00">
        <w:rPr>
          <w:rFonts w:cs="Times New Roman (Corps CS)"/>
          <w:sz w:val="24"/>
          <w:lang w:val="fr-CA"/>
        </w:rPr>
        <w:fldChar w:fldCharType="begin">
          <w:ffData>
            <w:name w:val="Case à cocher1"/>
            <w:enabled/>
            <w:calcOnExit w:val="0"/>
            <w:checkBox>
              <w:sizeAuto/>
              <w:default w:val="0"/>
            </w:checkBox>
          </w:ffData>
        </w:fldChar>
      </w:r>
      <w:r w:rsidRPr="005B3E00">
        <w:rPr>
          <w:rFonts w:cs="Times New Roman (Corps CS)"/>
          <w:sz w:val="24"/>
          <w:lang w:val="fr-CA"/>
        </w:rPr>
        <w:instrText xml:space="preserve"> FORMCHECKBOX </w:instrText>
      </w:r>
      <w:r w:rsidRPr="005B3E00">
        <w:rPr>
          <w:rFonts w:cs="Times New Roman (Corps CS)"/>
          <w:sz w:val="24"/>
          <w:lang w:val="fr-CA"/>
        </w:rPr>
      </w:r>
      <w:r w:rsidRPr="005B3E00">
        <w:rPr>
          <w:rFonts w:cs="Times New Roman (Corps CS)"/>
          <w:sz w:val="24"/>
          <w:lang w:val="fr-CA"/>
        </w:rPr>
        <w:fldChar w:fldCharType="end"/>
      </w:r>
      <w:r w:rsidRPr="005B3E00">
        <w:rPr>
          <w:rFonts w:cs="Times New Roman (Corps CS)"/>
          <w:sz w:val="24"/>
          <w:lang w:val="fr-CA"/>
        </w:rPr>
        <w:t xml:space="preserve"> 29 juin au 3 juille</w:t>
      </w:r>
      <w:r>
        <w:rPr>
          <w:rFonts w:cs="Times New Roman (Corps CS)"/>
          <w:sz w:val="24"/>
          <w:lang w:val="fr-CA"/>
        </w:rPr>
        <w:t>t</w:t>
      </w:r>
      <w:r>
        <w:rPr>
          <w:rFonts w:cs="Times New Roman (Corps CS)"/>
          <w:sz w:val="24"/>
          <w:lang w:val="fr-CA"/>
        </w:rPr>
        <w:br/>
      </w:r>
      <w:r w:rsidRPr="005B3E00">
        <w:rPr>
          <w:rFonts w:cs="Times New Roman (Corps CS)"/>
          <w:sz w:val="24"/>
          <w:lang w:val="fr-CA"/>
        </w:rPr>
        <w:fldChar w:fldCharType="begin">
          <w:ffData>
            <w:name w:val="Case à cocher2"/>
            <w:enabled/>
            <w:calcOnExit w:val="0"/>
            <w:checkBox>
              <w:sizeAuto/>
              <w:default w:val="0"/>
            </w:checkBox>
          </w:ffData>
        </w:fldChar>
      </w:r>
      <w:r w:rsidRPr="005B3E00">
        <w:rPr>
          <w:rFonts w:cs="Times New Roman (Corps CS)"/>
          <w:sz w:val="24"/>
          <w:lang w:val="fr-CA"/>
        </w:rPr>
        <w:instrText xml:space="preserve"> FORMCHECKBOX </w:instrText>
      </w:r>
      <w:r w:rsidRPr="005B3E00">
        <w:rPr>
          <w:rFonts w:cs="Times New Roman (Corps CS)"/>
          <w:sz w:val="24"/>
          <w:lang w:val="fr-CA"/>
        </w:rPr>
      </w:r>
      <w:r w:rsidRPr="005B3E00">
        <w:rPr>
          <w:rFonts w:cs="Times New Roman (Corps CS)"/>
          <w:sz w:val="24"/>
          <w:lang w:val="fr-CA"/>
        </w:rPr>
        <w:fldChar w:fldCharType="end"/>
      </w:r>
      <w:r w:rsidRPr="005B3E00">
        <w:rPr>
          <w:rFonts w:cs="Times New Roman (Corps CS)"/>
          <w:sz w:val="24"/>
          <w:lang w:val="fr-CA"/>
        </w:rPr>
        <w:t xml:space="preserve"> 6 au 10 juillet</w:t>
      </w:r>
      <w:r w:rsidRPr="005B3E00">
        <w:rPr>
          <w:rFonts w:cs="Times New Roman (Corps CS)"/>
          <w:sz w:val="24"/>
          <w:lang w:val="fr-CA"/>
        </w:rPr>
        <w:br/>
      </w:r>
      <w:r w:rsidRPr="005B3E00">
        <w:rPr>
          <w:rFonts w:cs="Times New Roman (Corps CS)"/>
          <w:sz w:val="24"/>
          <w:lang w:val="fr-CA"/>
        </w:rPr>
        <w:fldChar w:fldCharType="begin">
          <w:ffData>
            <w:name w:val="Case à cocher3"/>
            <w:enabled/>
            <w:calcOnExit w:val="0"/>
            <w:checkBox>
              <w:sizeAuto/>
              <w:default w:val="0"/>
            </w:checkBox>
          </w:ffData>
        </w:fldChar>
      </w:r>
      <w:r w:rsidRPr="005B3E00">
        <w:rPr>
          <w:rFonts w:cs="Times New Roman (Corps CS)"/>
          <w:sz w:val="24"/>
          <w:lang w:val="fr-CA"/>
        </w:rPr>
        <w:instrText xml:space="preserve"> FORMCHECKBOX </w:instrText>
      </w:r>
      <w:r w:rsidRPr="005B3E00">
        <w:rPr>
          <w:rFonts w:cs="Times New Roman (Corps CS)"/>
          <w:sz w:val="24"/>
          <w:lang w:val="fr-CA"/>
        </w:rPr>
      </w:r>
      <w:r w:rsidRPr="005B3E00">
        <w:rPr>
          <w:rFonts w:cs="Times New Roman (Corps CS)"/>
          <w:sz w:val="24"/>
          <w:lang w:val="fr-CA"/>
        </w:rPr>
        <w:fldChar w:fldCharType="end"/>
      </w:r>
      <w:r w:rsidRPr="005B3E00">
        <w:rPr>
          <w:rFonts w:cs="Times New Roman (Corps CS)"/>
          <w:sz w:val="24"/>
          <w:lang w:val="fr-CA"/>
        </w:rPr>
        <w:t xml:space="preserve"> 13 au 17 juillet</w:t>
      </w:r>
    </w:p>
    <w:tbl>
      <w:tblPr>
        <w:tblStyle w:val="Grilledutableau"/>
        <w:tblpPr w:leftFromText="141" w:rightFromText="141" w:vertAnchor="tex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6618"/>
      </w:tblGrid>
      <w:tr w:rsidR="0090596C" w:rsidRPr="00EA761F" w:rsidTr="002D443D">
        <w:tc>
          <w:tcPr>
            <w:tcW w:w="5000" w:type="pct"/>
            <w:gridSpan w:val="2"/>
            <w:shd w:val="clear" w:color="auto" w:fill="731F1C" w:themeFill="accent5"/>
          </w:tcPr>
          <w:p w:rsidR="00650259" w:rsidRPr="00EA761F" w:rsidRDefault="00455B5B" w:rsidP="002D443D">
            <w:pPr>
              <w:pStyle w:val="Titre1"/>
              <w:outlineLvl w:val="0"/>
              <w:rPr>
                <w:lang w:val="fr-CA"/>
              </w:rPr>
            </w:pPr>
            <w:r>
              <w:rPr>
                <w:lang w:val="fr-CA"/>
              </w:rPr>
              <w:t>Informations de l’enfant</w:t>
            </w:r>
          </w:p>
        </w:tc>
      </w:tr>
      <w:tr w:rsidR="00FF06FD" w:rsidRPr="00EA761F" w:rsidTr="002D443D">
        <w:tc>
          <w:tcPr>
            <w:tcW w:w="5000" w:type="pct"/>
            <w:gridSpan w:val="2"/>
            <w:shd w:val="clear" w:color="auto" w:fill="auto"/>
          </w:tcPr>
          <w:p w:rsidR="00FF06FD" w:rsidRDefault="00FF06FD" w:rsidP="00320A6A">
            <w:pPr>
              <w:pStyle w:val="Titre1"/>
              <w:tabs>
                <w:tab w:val="left" w:pos="3480"/>
              </w:tabs>
              <w:outlineLvl w:val="0"/>
              <w:rPr>
                <w:lang w:val="fr-CA"/>
              </w:rPr>
            </w:pPr>
          </w:p>
        </w:tc>
      </w:tr>
      <w:tr w:rsidR="00650259" w:rsidRPr="00EA761F" w:rsidTr="002D443D">
        <w:tc>
          <w:tcPr>
            <w:tcW w:w="1334" w:type="pct"/>
            <w:vAlign w:val="bottom"/>
          </w:tcPr>
          <w:p w:rsidR="00650259" w:rsidRPr="00EA761F" w:rsidRDefault="00FA2CD1" w:rsidP="002D443D">
            <w:pPr>
              <w:pStyle w:val="Retraitnormal"/>
              <w:ind w:left="0"/>
              <w:rPr>
                <w:lang w:val="fr-CA"/>
              </w:rPr>
            </w:pPr>
            <w:sdt>
              <w:sdtPr>
                <w:rPr>
                  <w:lang w:val="fr-CA"/>
                </w:rPr>
                <w:id w:val="1621259925"/>
                <w:placeholder>
                  <w:docPart w:val="E237A5328A416C4BA2081E75AD4D8B4A"/>
                </w:placeholder>
                <w:temporary/>
                <w:showingPlcHdr/>
                <w15:appearance w15:val="hidden"/>
              </w:sdtPr>
              <w:sdtEndPr/>
              <w:sdtContent>
                <w:r w:rsidR="0090596C" w:rsidRPr="00EA761F">
                  <w:rPr>
                    <w:lang w:val="fr-CA" w:bidi="fr-FR"/>
                  </w:rPr>
                  <w:t>Prénom</w:t>
                </w:r>
              </w:sdtContent>
            </w:sdt>
            <w:r w:rsidR="005B3E00">
              <w:rPr>
                <w:lang w:val="fr-CA"/>
              </w:rPr>
              <w:t> </w:t>
            </w:r>
            <w:r w:rsidR="001A07D7">
              <w:rPr>
                <w:lang w:val="fr-CA"/>
              </w:rPr>
              <w:t>: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:rsidR="00650259" w:rsidRPr="00EA761F" w:rsidRDefault="00063D29" w:rsidP="002D443D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lang w:val="fr-CA"/>
              </w:rPr>
              <w:instrText xml:space="preserve"> </w:instrText>
            </w:r>
            <w:bookmarkStart w:id="0" w:name="Texte1"/>
            <w:r>
              <w:rPr>
                <w:lang w:val="fr-CA"/>
              </w:rPr>
              <w:instrText xml:space="preserve">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0"/>
          </w:p>
        </w:tc>
      </w:tr>
      <w:tr w:rsidR="00650259" w:rsidRPr="00EA761F" w:rsidTr="002D443D">
        <w:tc>
          <w:tcPr>
            <w:tcW w:w="1334" w:type="pct"/>
            <w:vAlign w:val="bottom"/>
          </w:tcPr>
          <w:p w:rsidR="00650259" w:rsidRPr="00EA761F" w:rsidRDefault="00FA2CD1" w:rsidP="002D443D">
            <w:pPr>
              <w:pStyle w:val="Retraitnormal"/>
              <w:ind w:left="0"/>
              <w:rPr>
                <w:lang w:val="fr-CA"/>
              </w:rPr>
            </w:pPr>
            <w:sdt>
              <w:sdtPr>
                <w:rPr>
                  <w:lang w:val="fr-CA"/>
                </w:rPr>
                <w:id w:val="-1470592894"/>
                <w:placeholder>
                  <w:docPart w:val="0AC2E3ADC276954B8B1AC3A617D8447A"/>
                </w:placeholder>
                <w:temporary/>
                <w:showingPlcHdr/>
                <w15:appearance w15:val="hidden"/>
              </w:sdtPr>
              <w:sdtEndPr/>
              <w:sdtContent>
                <w:r w:rsidR="0090596C" w:rsidRPr="00EA761F">
                  <w:rPr>
                    <w:lang w:val="fr-CA" w:bidi="fr-FR"/>
                  </w:rPr>
                  <w:t>Nom</w:t>
                </w:r>
              </w:sdtContent>
            </w:sdt>
            <w:r w:rsidR="005B3E00">
              <w:rPr>
                <w:lang w:val="fr-CA"/>
              </w:rPr>
              <w:t> </w:t>
            </w:r>
            <w:r w:rsidR="001A07D7">
              <w:rPr>
                <w:lang w:val="fr-CA"/>
              </w:rPr>
              <w:t>: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:rsidR="00650259" w:rsidRPr="00EA761F" w:rsidRDefault="00063D29" w:rsidP="002D443D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" w:name="Texte2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1"/>
          </w:p>
        </w:tc>
      </w:tr>
      <w:tr w:rsidR="00FF06FD" w:rsidRPr="00EA761F" w:rsidTr="002D443D">
        <w:tc>
          <w:tcPr>
            <w:tcW w:w="1334" w:type="pct"/>
            <w:vAlign w:val="bottom"/>
          </w:tcPr>
          <w:p w:rsidR="00FF06FD" w:rsidRDefault="00FF06FD" w:rsidP="002D443D">
            <w:pPr>
              <w:pStyle w:val="Retraitnormal"/>
              <w:ind w:left="0"/>
              <w:rPr>
                <w:lang w:val="fr-CA"/>
              </w:rPr>
            </w:pPr>
          </w:p>
        </w:tc>
        <w:tc>
          <w:tcPr>
            <w:tcW w:w="3666" w:type="pct"/>
            <w:vAlign w:val="bottom"/>
          </w:tcPr>
          <w:p w:rsidR="00FF06FD" w:rsidRPr="00EA761F" w:rsidRDefault="00FF06FD" w:rsidP="002D443D">
            <w:pPr>
              <w:spacing w:before="120"/>
              <w:rPr>
                <w:lang w:val="fr-CA"/>
              </w:rPr>
            </w:pPr>
          </w:p>
        </w:tc>
      </w:tr>
      <w:tr w:rsidR="00650259" w:rsidRPr="00EA761F" w:rsidTr="006A4641">
        <w:tc>
          <w:tcPr>
            <w:tcW w:w="1334" w:type="pct"/>
            <w:vAlign w:val="bottom"/>
          </w:tcPr>
          <w:p w:rsidR="00650259" w:rsidRPr="001A07D7" w:rsidRDefault="00455B5B" w:rsidP="002D443D">
            <w:pPr>
              <w:pStyle w:val="Retraitnormal"/>
              <w:ind w:left="0"/>
              <w:rPr>
                <w:sz w:val="26"/>
                <w:szCs w:val="26"/>
                <w:lang w:val="fr-CA"/>
              </w:rPr>
            </w:pPr>
            <w:r w:rsidRPr="001A07D7">
              <w:rPr>
                <w:sz w:val="26"/>
                <w:szCs w:val="26"/>
                <w:lang w:val="fr-CA" w:bidi="fr-FR"/>
              </w:rPr>
              <w:t>Date de naissance</w:t>
            </w:r>
            <w:r w:rsidR="005B3E00">
              <w:rPr>
                <w:sz w:val="26"/>
                <w:szCs w:val="26"/>
                <w:lang w:val="fr-CA" w:bidi="fr-FR"/>
              </w:rPr>
              <w:t> </w:t>
            </w:r>
            <w:r w:rsidR="001A07D7" w:rsidRPr="001A07D7">
              <w:rPr>
                <w:sz w:val="26"/>
                <w:szCs w:val="26"/>
                <w:lang w:val="fr-CA" w:bidi="fr-FR"/>
              </w:rPr>
              <w:t>: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:rsidR="00650259" w:rsidRPr="00EA761F" w:rsidRDefault="00063D29" w:rsidP="002D443D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2" w:name="Texte3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2"/>
          </w:p>
        </w:tc>
      </w:tr>
      <w:tr w:rsidR="006A4641" w:rsidRPr="00EA761F" w:rsidTr="006A4641">
        <w:tc>
          <w:tcPr>
            <w:tcW w:w="1334" w:type="pct"/>
            <w:vAlign w:val="bottom"/>
          </w:tcPr>
          <w:p w:rsidR="006A4641" w:rsidRDefault="006A4641" w:rsidP="002D443D">
            <w:pPr>
              <w:pStyle w:val="Retraitnormal"/>
              <w:ind w:left="0"/>
              <w:rPr>
                <w:lang w:val="fr-CA" w:bidi="fr-FR"/>
              </w:rPr>
            </w:pPr>
          </w:p>
        </w:tc>
        <w:tc>
          <w:tcPr>
            <w:tcW w:w="3666" w:type="pct"/>
            <w:tcBorders>
              <w:top w:val="single" w:sz="4" w:space="0" w:color="auto"/>
            </w:tcBorders>
            <w:vAlign w:val="bottom"/>
          </w:tcPr>
          <w:p w:rsidR="006A4641" w:rsidRPr="006A4641" w:rsidRDefault="006A4641" w:rsidP="002D443D">
            <w:pPr>
              <w:spacing w:before="120"/>
              <w:rPr>
                <w:sz w:val="24"/>
                <w:szCs w:val="24"/>
                <w:lang w:val="fr-CA"/>
              </w:rPr>
            </w:pPr>
          </w:p>
        </w:tc>
      </w:tr>
      <w:tr w:rsidR="0090596C" w:rsidRPr="00EA761F" w:rsidTr="002D443D">
        <w:sdt>
          <w:sdtPr>
            <w:rPr>
              <w:lang w:val="fr-CA"/>
            </w:rPr>
            <w:id w:val="-1908759595"/>
            <w:placeholder>
              <w:docPart w:val="63C24FAE41DADA4D91EE8A4C37A60B1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2"/>
                <w:shd w:val="clear" w:color="auto" w:fill="731F1C" w:themeFill="accent5"/>
              </w:tcPr>
              <w:p w:rsidR="00650259" w:rsidRPr="00EA761F" w:rsidRDefault="0090596C" w:rsidP="002D443D">
                <w:pPr>
                  <w:pStyle w:val="Titre1"/>
                  <w:outlineLvl w:val="0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Coordonnées Parent 1</w:t>
                </w:r>
              </w:p>
            </w:tc>
          </w:sdtContent>
        </w:sdt>
      </w:tr>
      <w:tr w:rsidR="00650259" w:rsidRPr="00EA761F" w:rsidTr="002D443D">
        <w:tc>
          <w:tcPr>
            <w:tcW w:w="1334" w:type="pct"/>
            <w:vAlign w:val="bottom"/>
          </w:tcPr>
          <w:p w:rsidR="00320A6A" w:rsidRDefault="00320A6A" w:rsidP="002D443D">
            <w:pPr>
              <w:pStyle w:val="Retraitnormal"/>
              <w:ind w:left="0"/>
              <w:rPr>
                <w:lang w:val="fr-CA"/>
              </w:rPr>
            </w:pPr>
          </w:p>
          <w:p w:rsidR="00650259" w:rsidRPr="00EA761F" w:rsidRDefault="00FA2CD1" w:rsidP="002D443D">
            <w:pPr>
              <w:pStyle w:val="Retraitnormal"/>
              <w:ind w:left="0"/>
              <w:rPr>
                <w:lang w:val="fr-CA"/>
              </w:rPr>
            </w:pPr>
            <w:sdt>
              <w:sdtPr>
                <w:rPr>
                  <w:lang w:val="fr-CA"/>
                </w:rPr>
                <w:id w:val="1384843028"/>
                <w:placeholder>
                  <w:docPart w:val="52E229058CAEA042B084819A84413063"/>
                </w:placeholder>
                <w:temporary/>
                <w:showingPlcHdr/>
                <w15:appearance w15:val="hidden"/>
              </w:sdtPr>
              <w:sdtEndPr/>
              <w:sdtContent>
                <w:r w:rsidR="0090596C" w:rsidRPr="00EA761F">
                  <w:rPr>
                    <w:lang w:val="fr-CA" w:bidi="fr-FR"/>
                  </w:rPr>
                  <w:t>Prénom</w:t>
                </w:r>
              </w:sdtContent>
            </w:sdt>
            <w:r w:rsidR="005B3E00">
              <w:rPr>
                <w:lang w:val="fr-CA"/>
              </w:rPr>
              <w:t> </w:t>
            </w:r>
            <w:r w:rsidR="001A07D7">
              <w:rPr>
                <w:lang w:val="fr-CA"/>
              </w:rPr>
              <w:t>: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:rsidR="006A4641" w:rsidRPr="00EA761F" w:rsidRDefault="00063D29" w:rsidP="002D443D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3" w:name="Texte5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3"/>
          </w:p>
        </w:tc>
      </w:tr>
      <w:tr w:rsidR="00455B5B" w:rsidRPr="00EA761F" w:rsidTr="002D443D">
        <w:tc>
          <w:tcPr>
            <w:tcW w:w="1334" w:type="pct"/>
            <w:vAlign w:val="bottom"/>
          </w:tcPr>
          <w:p w:rsidR="00455B5B" w:rsidRPr="00EA761F" w:rsidRDefault="00FA2CD1" w:rsidP="002D443D">
            <w:pPr>
              <w:pStyle w:val="Retraitnormal"/>
              <w:ind w:left="0"/>
              <w:rPr>
                <w:lang w:val="fr-CA"/>
              </w:rPr>
            </w:pPr>
            <w:sdt>
              <w:sdtPr>
                <w:rPr>
                  <w:lang w:val="fr-CA"/>
                </w:rPr>
                <w:id w:val="1166290108"/>
                <w:placeholder>
                  <w:docPart w:val="672931BC2A320345820F1CDC9D9883FD"/>
                </w:placeholder>
                <w:temporary/>
                <w:showingPlcHdr/>
                <w15:appearance w15:val="hidden"/>
              </w:sdtPr>
              <w:sdtEndPr/>
              <w:sdtContent>
                <w:r w:rsidR="00455B5B" w:rsidRPr="00EA761F">
                  <w:rPr>
                    <w:lang w:val="fr-CA" w:bidi="fr-FR"/>
                  </w:rPr>
                  <w:t>Nom</w:t>
                </w:r>
              </w:sdtContent>
            </w:sdt>
            <w:r w:rsidR="005B3E00">
              <w:rPr>
                <w:lang w:val="fr-CA"/>
              </w:rPr>
              <w:t> </w:t>
            </w:r>
            <w:r w:rsidR="001A07D7">
              <w:rPr>
                <w:lang w:val="fr-CA"/>
              </w:rPr>
              <w:t>: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55B5B" w:rsidRPr="00EA761F" w:rsidRDefault="00063D29" w:rsidP="002D443D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4" w:name="Texte6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4"/>
          </w:p>
        </w:tc>
      </w:tr>
      <w:tr w:rsidR="00455B5B" w:rsidRPr="00EA761F" w:rsidTr="002D443D">
        <w:tc>
          <w:tcPr>
            <w:tcW w:w="1334" w:type="pct"/>
            <w:vAlign w:val="bottom"/>
          </w:tcPr>
          <w:p w:rsidR="00455B5B" w:rsidRPr="00EA761F" w:rsidRDefault="00455B5B" w:rsidP="002D443D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Lien de parenté</w:t>
            </w:r>
            <w:r w:rsidR="005B3E00">
              <w:rPr>
                <w:lang w:val="fr-CA"/>
              </w:rPr>
              <w:t> </w:t>
            </w:r>
            <w:r w:rsidR="00802AEE">
              <w:rPr>
                <w:lang w:val="fr-CA"/>
              </w:rPr>
              <w:t>: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55B5B" w:rsidRDefault="00455B5B" w:rsidP="002D443D">
            <w:pPr>
              <w:spacing w:before="120"/>
              <w:rPr>
                <w:lang w:val="fr-CA"/>
              </w:rPr>
            </w:pPr>
          </w:p>
          <w:p w:rsidR="00455B5B" w:rsidRPr="00EA761F" w:rsidRDefault="00063D29" w:rsidP="002D443D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5" w:name="Texte7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5"/>
          </w:p>
        </w:tc>
      </w:tr>
      <w:tr w:rsidR="00455B5B" w:rsidRPr="00EA761F" w:rsidTr="002D443D">
        <w:tc>
          <w:tcPr>
            <w:tcW w:w="1334" w:type="pct"/>
            <w:vAlign w:val="bottom"/>
          </w:tcPr>
          <w:p w:rsidR="00455B5B" w:rsidRDefault="00455B5B" w:rsidP="002D443D">
            <w:pPr>
              <w:pStyle w:val="Retraitnormal"/>
              <w:ind w:left="0"/>
              <w:rPr>
                <w:lang w:val="fr-CA"/>
              </w:rPr>
            </w:pPr>
          </w:p>
          <w:p w:rsidR="00455B5B" w:rsidRPr="00EA761F" w:rsidRDefault="00455B5B" w:rsidP="002D443D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Tél. cellulaire</w:t>
            </w:r>
            <w:r w:rsidR="005B3E00">
              <w:rPr>
                <w:lang w:val="fr-CA"/>
              </w:rPr>
              <w:t> </w:t>
            </w:r>
            <w:r w:rsidR="00802AEE">
              <w:rPr>
                <w:lang w:val="fr-CA"/>
              </w:rPr>
              <w:t>: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55B5B" w:rsidRPr="00EA761F" w:rsidRDefault="00063D29" w:rsidP="002D443D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6" w:name="Texte8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6"/>
          </w:p>
        </w:tc>
      </w:tr>
      <w:tr w:rsidR="00455B5B" w:rsidRPr="00EA761F" w:rsidTr="002D443D">
        <w:tc>
          <w:tcPr>
            <w:tcW w:w="1334" w:type="pct"/>
            <w:vAlign w:val="bottom"/>
          </w:tcPr>
          <w:p w:rsidR="00455B5B" w:rsidRPr="00EA761F" w:rsidRDefault="00455B5B" w:rsidP="002D443D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Tél. travail</w:t>
            </w:r>
            <w:r w:rsidR="005B3E00">
              <w:rPr>
                <w:lang w:val="fr-CA"/>
              </w:rPr>
              <w:t> </w:t>
            </w:r>
            <w:r w:rsidR="00802AEE">
              <w:rPr>
                <w:lang w:val="fr-CA"/>
              </w:rPr>
              <w:t>: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55B5B" w:rsidRPr="00EA761F" w:rsidRDefault="00063D29" w:rsidP="002D443D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7" w:name="Texte9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7"/>
          </w:p>
        </w:tc>
      </w:tr>
      <w:tr w:rsidR="00455B5B" w:rsidRPr="00EA761F" w:rsidTr="002D443D">
        <w:tc>
          <w:tcPr>
            <w:tcW w:w="1334" w:type="pct"/>
            <w:vAlign w:val="bottom"/>
          </w:tcPr>
          <w:p w:rsidR="00455B5B" w:rsidRPr="00EA761F" w:rsidRDefault="00455B5B" w:rsidP="002D443D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Tél. domicile</w:t>
            </w:r>
            <w:r w:rsidR="005B3E00">
              <w:rPr>
                <w:lang w:val="fr-CA"/>
              </w:rPr>
              <w:t> </w:t>
            </w:r>
            <w:r w:rsidR="00802AEE">
              <w:rPr>
                <w:lang w:val="fr-CA"/>
              </w:rPr>
              <w:t>: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:rsidR="00455B5B" w:rsidRPr="00EA761F" w:rsidRDefault="00063D29" w:rsidP="002D443D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8" w:name="Texte10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8"/>
          </w:p>
        </w:tc>
      </w:tr>
      <w:tr w:rsidR="00455B5B" w:rsidRPr="00EA761F" w:rsidTr="00E65739">
        <w:tc>
          <w:tcPr>
            <w:tcW w:w="1334" w:type="pct"/>
            <w:vAlign w:val="bottom"/>
          </w:tcPr>
          <w:p w:rsidR="00455B5B" w:rsidRDefault="00455B5B" w:rsidP="002D443D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Adresse domicile</w:t>
            </w:r>
            <w:r w:rsidR="005B3E00">
              <w:rPr>
                <w:lang w:val="fr-CA"/>
              </w:rPr>
              <w:t> </w:t>
            </w:r>
            <w:r w:rsidR="00802AEE">
              <w:rPr>
                <w:lang w:val="fr-CA"/>
              </w:rPr>
              <w:t>: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:rsidR="00455B5B" w:rsidRDefault="00455B5B" w:rsidP="002D443D">
            <w:pPr>
              <w:spacing w:before="120"/>
              <w:rPr>
                <w:lang w:val="fr-CA"/>
              </w:rPr>
            </w:pPr>
          </w:p>
          <w:p w:rsidR="00E65739" w:rsidRPr="00EA761F" w:rsidRDefault="00E65739" w:rsidP="002D443D">
            <w:pPr>
              <w:spacing w:before="120"/>
              <w:rPr>
                <w:lang w:val="fr-CA"/>
              </w:rPr>
            </w:pPr>
          </w:p>
        </w:tc>
      </w:tr>
      <w:tr w:rsidR="00455B5B" w:rsidRPr="00EA761F" w:rsidTr="00E65739">
        <w:tc>
          <w:tcPr>
            <w:tcW w:w="1334" w:type="pct"/>
            <w:tcBorders>
              <w:right w:val="single" w:sz="4" w:space="0" w:color="auto"/>
            </w:tcBorders>
            <w:vAlign w:val="bottom"/>
          </w:tcPr>
          <w:p w:rsidR="00455B5B" w:rsidRDefault="00455B5B" w:rsidP="002D443D">
            <w:pPr>
              <w:pStyle w:val="Retraitnormal"/>
              <w:ind w:left="0"/>
              <w:rPr>
                <w:lang w:val="fr-CA"/>
              </w:rPr>
            </w:pPr>
          </w:p>
        </w:tc>
        <w:tc>
          <w:tcPr>
            <w:tcW w:w="36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55B5B" w:rsidRPr="00EA761F" w:rsidRDefault="00E65739" w:rsidP="002D443D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bookmarkStart w:id="9" w:name="Texte46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9"/>
          </w:p>
        </w:tc>
      </w:tr>
      <w:tr w:rsidR="00455B5B" w:rsidRPr="00EA761F" w:rsidTr="00E65739">
        <w:tc>
          <w:tcPr>
            <w:tcW w:w="1334" w:type="pct"/>
            <w:tcBorders>
              <w:right w:val="single" w:sz="4" w:space="0" w:color="auto"/>
            </w:tcBorders>
            <w:vAlign w:val="bottom"/>
          </w:tcPr>
          <w:p w:rsidR="00455B5B" w:rsidRDefault="00455B5B" w:rsidP="002D443D">
            <w:pPr>
              <w:pStyle w:val="Retraitnormal"/>
              <w:ind w:left="0"/>
              <w:rPr>
                <w:lang w:val="fr-CA"/>
              </w:rPr>
            </w:pPr>
          </w:p>
        </w:tc>
        <w:tc>
          <w:tcPr>
            <w:tcW w:w="36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5B5B" w:rsidRPr="00EA761F" w:rsidRDefault="00455B5B" w:rsidP="002D443D">
            <w:pPr>
              <w:spacing w:before="120"/>
              <w:rPr>
                <w:lang w:val="fr-CA"/>
              </w:rPr>
            </w:pPr>
          </w:p>
        </w:tc>
      </w:tr>
      <w:tr w:rsidR="00455B5B" w:rsidRPr="00EA761F" w:rsidTr="002D443D">
        <w:tc>
          <w:tcPr>
            <w:tcW w:w="1334" w:type="pct"/>
            <w:vAlign w:val="bottom"/>
          </w:tcPr>
          <w:p w:rsidR="00455B5B" w:rsidRPr="00EA761F" w:rsidRDefault="00FA2CD1" w:rsidP="002D443D">
            <w:pPr>
              <w:pStyle w:val="Retraitnormal"/>
              <w:ind w:left="0"/>
              <w:rPr>
                <w:lang w:val="fr-CA"/>
              </w:rPr>
            </w:pPr>
            <w:sdt>
              <w:sdtPr>
                <w:rPr>
                  <w:lang w:val="fr-CA"/>
                </w:rPr>
                <w:id w:val="1467003188"/>
                <w:placeholder>
                  <w:docPart w:val="B713CFC9B7C9104382D86A9FC6579829"/>
                </w:placeholder>
                <w:temporary/>
                <w:showingPlcHdr/>
                <w15:appearance w15:val="hidden"/>
              </w:sdtPr>
              <w:sdtEndPr/>
              <w:sdtContent>
                <w:r w:rsidR="00455B5B" w:rsidRPr="00EA761F">
                  <w:rPr>
                    <w:lang w:val="fr-CA" w:bidi="fr-FR"/>
                  </w:rPr>
                  <w:t>Courriel</w:t>
                </w:r>
              </w:sdtContent>
            </w:sdt>
            <w:r w:rsidR="005B3E00">
              <w:rPr>
                <w:lang w:val="fr-CA"/>
              </w:rPr>
              <w:t> </w:t>
            </w:r>
            <w:r w:rsidR="00802AEE">
              <w:rPr>
                <w:lang w:val="fr-CA"/>
              </w:rPr>
              <w:t>: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:rsidR="00455B5B" w:rsidRDefault="00455B5B" w:rsidP="002D443D">
            <w:pPr>
              <w:spacing w:before="120"/>
              <w:rPr>
                <w:lang w:val="fr-CA"/>
              </w:rPr>
            </w:pPr>
          </w:p>
          <w:p w:rsidR="00455B5B" w:rsidRPr="00EA761F" w:rsidRDefault="00063D29" w:rsidP="002D443D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0" w:name="Texte12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10"/>
          </w:p>
        </w:tc>
      </w:tr>
      <w:tr w:rsidR="00455B5B" w:rsidRPr="00EA761F" w:rsidTr="002D443D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455B5B" w:rsidRPr="00EA761F" w:rsidRDefault="00455B5B" w:rsidP="002D443D">
            <w:pPr>
              <w:rPr>
                <w:rFonts w:asciiTheme="majorHAnsi" w:hAnsiTheme="majorHAnsi"/>
                <w:b/>
                <w:sz w:val="8"/>
                <w:lang w:val="fr-CA"/>
              </w:rPr>
            </w:pPr>
          </w:p>
        </w:tc>
      </w:tr>
      <w:tr w:rsidR="00455B5B" w:rsidRPr="00EA761F" w:rsidTr="002D443D">
        <w:bookmarkStart w:id="11" w:name="_Hlk521325947" w:displacedByCustomXml="next"/>
        <w:sdt>
          <w:sdtPr>
            <w:rPr>
              <w:lang w:val="fr-CA"/>
            </w:rPr>
            <w:id w:val="-1631782448"/>
            <w:placeholder>
              <w:docPart w:val="32D01461F172B54EA91277E9EE390D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2"/>
                <w:shd w:val="clear" w:color="auto" w:fill="731F1C" w:themeFill="accent5"/>
              </w:tcPr>
              <w:p w:rsidR="00455B5B" w:rsidRPr="00EA761F" w:rsidRDefault="00455B5B" w:rsidP="002D443D">
                <w:pPr>
                  <w:pStyle w:val="Titre1"/>
                  <w:outlineLvl w:val="0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Coordonnées Parent 2</w:t>
                </w:r>
              </w:p>
            </w:tc>
          </w:sdtContent>
        </w:sdt>
      </w:tr>
      <w:bookmarkEnd w:id="11"/>
      <w:tr w:rsidR="00455B5B" w:rsidRPr="00EA761F" w:rsidTr="002D443D">
        <w:tc>
          <w:tcPr>
            <w:tcW w:w="1334" w:type="pct"/>
            <w:vAlign w:val="bottom"/>
          </w:tcPr>
          <w:p w:rsidR="00320A6A" w:rsidRDefault="00320A6A" w:rsidP="002D443D">
            <w:pPr>
              <w:pStyle w:val="Retraitnormal"/>
              <w:ind w:left="0"/>
              <w:rPr>
                <w:lang w:val="fr-CA"/>
              </w:rPr>
            </w:pPr>
          </w:p>
          <w:p w:rsidR="00455B5B" w:rsidRPr="00EA761F" w:rsidRDefault="00FA2CD1" w:rsidP="002D443D">
            <w:pPr>
              <w:pStyle w:val="Retraitnormal"/>
              <w:ind w:left="0"/>
              <w:rPr>
                <w:lang w:val="fr-CA"/>
              </w:rPr>
            </w:pPr>
            <w:sdt>
              <w:sdtPr>
                <w:rPr>
                  <w:lang w:val="fr-CA"/>
                </w:rPr>
                <w:id w:val="486219441"/>
                <w:placeholder>
                  <w:docPart w:val="5BE1DFCF626D654B96E47F4D82BB3149"/>
                </w:placeholder>
                <w:temporary/>
                <w:showingPlcHdr/>
                <w15:appearance w15:val="hidden"/>
              </w:sdtPr>
              <w:sdtEndPr/>
              <w:sdtContent>
                <w:r w:rsidR="00455B5B" w:rsidRPr="00EA761F">
                  <w:rPr>
                    <w:lang w:val="fr-CA" w:bidi="fr-FR"/>
                  </w:rPr>
                  <w:t>Prénom</w:t>
                </w:r>
              </w:sdtContent>
            </w:sdt>
            <w:r w:rsidR="00802AEE">
              <w:rPr>
                <w:lang w:val="fr-CA"/>
              </w:rPr>
              <w:t> :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:rsidR="00455B5B" w:rsidRPr="00EA761F" w:rsidRDefault="00063D29" w:rsidP="002D443D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2" w:name="Texte14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12"/>
          </w:p>
        </w:tc>
      </w:tr>
      <w:tr w:rsidR="00455B5B" w:rsidRPr="00EA761F" w:rsidTr="002D443D">
        <w:tc>
          <w:tcPr>
            <w:tcW w:w="1334" w:type="pct"/>
            <w:vAlign w:val="bottom"/>
          </w:tcPr>
          <w:p w:rsidR="00455B5B" w:rsidRPr="00EA761F" w:rsidRDefault="00FA2CD1" w:rsidP="002D443D">
            <w:pPr>
              <w:pStyle w:val="Retraitnormal"/>
              <w:ind w:left="0"/>
              <w:rPr>
                <w:lang w:val="fr-CA"/>
              </w:rPr>
            </w:pPr>
            <w:sdt>
              <w:sdtPr>
                <w:rPr>
                  <w:lang w:val="fr-CA"/>
                </w:rPr>
                <w:id w:val="-1322345984"/>
                <w:placeholder>
                  <w:docPart w:val="DD64E30CB06A6F4CB851DEA90624C568"/>
                </w:placeholder>
                <w:temporary/>
                <w:showingPlcHdr/>
                <w15:appearance w15:val="hidden"/>
              </w:sdtPr>
              <w:sdtEndPr/>
              <w:sdtContent>
                <w:r w:rsidR="00455B5B" w:rsidRPr="00EA761F">
                  <w:rPr>
                    <w:lang w:val="fr-CA" w:bidi="fr-FR"/>
                  </w:rPr>
                  <w:t>Nom</w:t>
                </w:r>
              </w:sdtContent>
            </w:sdt>
            <w:r w:rsidR="00802AEE">
              <w:rPr>
                <w:lang w:val="fr-CA"/>
              </w:rPr>
              <w:t>: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55B5B" w:rsidRPr="00EA761F" w:rsidRDefault="00063D29" w:rsidP="002D443D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3" w:name="Texte15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13"/>
          </w:p>
        </w:tc>
      </w:tr>
      <w:tr w:rsidR="00455B5B" w:rsidRPr="00EA761F" w:rsidTr="002D443D">
        <w:tc>
          <w:tcPr>
            <w:tcW w:w="1334" w:type="pct"/>
            <w:vAlign w:val="bottom"/>
          </w:tcPr>
          <w:p w:rsidR="00455B5B" w:rsidRPr="00EA761F" w:rsidRDefault="00455B5B" w:rsidP="002D443D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Lien de parenté</w:t>
            </w:r>
            <w:r w:rsidR="00802AEE">
              <w:rPr>
                <w:lang w:val="fr-CA"/>
              </w:rPr>
              <w:t> :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55B5B" w:rsidRDefault="00455B5B" w:rsidP="002D443D">
            <w:pPr>
              <w:spacing w:before="120"/>
              <w:rPr>
                <w:lang w:val="fr-CA"/>
              </w:rPr>
            </w:pPr>
          </w:p>
          <w:p w:rsidR="00455B5B" w:rsidRPr="00EA761F" w:rsidRDefault="00063D29" w:rsidP="002D443D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4" w:name="Texte16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14"/>
          </w:p>
        </w:tc>
      </w:tr>
      <w:tr w:rsidR="00455B5B" w:rsidRPr="00EA761F" w:rsidTr="002D443D">
        <w:tc>
          <w:tcPr>
            <w:tcW w:w="1334" w:type="pct"/>
            <w:vAlign w:val="bottom"/>
          </w:tcPr>
          <w:p w:rsidR="00455B5B" w:rsidRDefault="00455B5B" w:rsidP="002D443D">
            <w:pPr>
              <w:pStyle w:val="Retraitnormal"/>
              <w:ind w:left="0"/>
              <w:rPr>
                <w:lang w:val="fr-CA"/>
              </w:rPr>
            </w:pPr>
          </w:p>
          <w:p w:rsidR="00455B5B" w:rsidRPr="00EA761F" w:rsidRDefault="00455B5B" w:rsidP="002D443D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Tél. cellulaire</w:t>
            </w:r>
            <w:r w:rsidR="00802AEE">
              <w:rPr>
                <w:lang w:val="fr-CA"/>
              </w:rPr>
              <w:t> :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55B5B" w:rsidRPr="00EA761F" w:rsidRDefault="00063D29" w:rsidP="002D443D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5" w:name="Texte17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15"/>
          </w:p>
        </w:tc>
      </w:tr>
      <w:tr w:rsidR="00455B5B" w:rsidRPr="00EA761F" w:rsidTr="002D443D">
        <w:tc>
          <w:tcPr>
            <w:tcW w:w="1334" w:type="pct"/>
            <w:vAlign w:val="bottom"/>
          </w:tcPr>
          <w:p w:rsidR="00455B5B" w:rsidRPr="00EA761F" w:rsidRDefault="00455B5B" w:rsidP="002D443D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Tél. travail</w:t>
            </w:r>
            <w:r w:rsidR="00802AEE">
              <w:rPr>
                <w:lang w:val="fr-CA"/>
              </w:rPr>
              <w:t> :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55B5B" w:rsidRPr="00EA761F" w:rsidRDefault="00063D29" w:rsidP="002D443D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16" w:name="Texte18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16"/>
          </w:p>
        </w:tc>
      </w:tr>
      <w:tr w:rsidR="00455B5B" w:rsidRPr="00EA761F" w:rsidTr="002D443D">
        <w:tc>
          <w:tcPr>
            <w:tcW w:w="1334" w:type="pct"/>
            <w:vAlign w:val="bottom"/>
          </w:tcPr>
          <w:p w:rsidR="00455B5B" w:rsidRPr="00EA761F" w:rsidRDefault="00455B5B" w:rsidP="002D443D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Tél. domicile</w:t>
            </w:r>
            <w:r w:rsidR="00802AEE">
              <w:rPr>
                <w:lang w:val="fr-CA"/>
              </w:rPr>
              <w:t> :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:rsidR="00455B5B" w:rsidRPr="00EA761F" w:rsidRDefault="00063D29" w:rsidP="002D443D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17" w:name="Texte19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17"/>
          </w:p>
        </w:tc>
      </w:tr>
      <w:tr w:rsidR="00455B5B" w:rsidRPr="00EA761F" w:rsidTr="00E65739">
        <w:tc>
          <w:tcPr>
            <w:tcW w:w="1334" w:type="pct"/>
            <w:vAlign w:val="bottom"/>
          </w:tcPr>
          <w:p w:rsidR="00455B5B" w:rsidRDefault="00455B5B" w:rsidP="002D443D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Adresse domicile</w:t>
            </w:r>
            <w:r w:rsidR="00802AEE">
              <w:rPr>
                <w:lang w:val="fr-CA"/>
              </w:rPr>
              <w:t> :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:rsidR="00455B5B" w:rsidRDefault="00455B5B" w:rsidP="002D443D">
            <w:pPr>
              <w:spacing w:before="120"/>
              <w:rPr>
                <w:lang w:val="fr-CA"/>
              </w:rPr>
            </w:pPr>
          </w:p>
          <w:p w:rsidR="00455B5B" w:rsidRPr="00EA761F" w:rsidRDefault="00455B5B" w:rsidP="002D443D">
            <w:pPr>
              <w:spacing w:before="120"/>
              <w:rPr>
                <w:lang w:val="fr-CA"/>
              </w:rPr>
            </w:pPr>
          </w:p>
        </w:tc>
      </w:tr>
      <w:tr w:rsidR="00455B5B" w:rsidRPr="00EA761F" w:rsidTr="00E65739">
        <w:tc>
          <w:tcPr>
            <w:tcW w:w="1334" w:type="pct"/>
            <w:tcBorders>
              <w:right w:val="single" w:sz="4" w:space="0" w:color="auto"/>
            </w:tcBorders>
            <w:vAlign w:val="bottom"/>
          </w:tcPr>
          <w:p w:rsidR="00455B5B" w:rsidRDefault="00455B5B" w:rsidP="002D443D">
            <w:pPr>
              <w:pStyle w:val="Retraitnormal"/>
              <w:ind w:left="0"/>
              <w:rPr>
                <w:lang w:val="fr-CA"/>
              </w:rPr>
            </w:pPr>
          </w:p>
        </w:tc>
        <w:tc>
          <w:tcPr>
            <w:tcW w:w="36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55B5B" w:rsidRPr="00EA761F" w:rsidRDefault="00E65739" w:rsidP="002D443D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bookmarkStart w:id="18" w:name="Texte42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18"/>
          </w:p>
        </w:tc>
      </w:tr>
      <w:tr w:rsidR="00455B5B" w:rsidRPr="00EA761F" w:rsidTr="00E65739">
        <w:tc>
          <w:tcPr>
            <w:tcW w:w="1334" w:type="pct"/>
            <w:tcBorders>
              <w:right w:val="single" w:sz="4" w:space="0" w:color="auto"/>
            </w:tcBorders>
            <w:vAlign w:val="bottom"/>
          </w:tcPr>
          <w:p w:rsidR="00455B5B" w:rsidRDefault="00455B5B" w:rsidP="002D443D">
            <w:pPr>
              <w:pStyle w:val="Retraitnormal"/>
              <w:ind w:left="0"/>
              <w:rPr>
                <w:lang w:val="fr-CA"/>
              </w:rPr>
            </w:pPr>
          </w:p>
        </w:tc>
        <w:tc>
          <w:tcPr>
            <w:tcW w:w="36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5B5B" w:rsidRPr="00EA761F" w:rsidRDefault="00455B5B" w:rsidP="002D443D">
            <w:pPr>
              <w:spacing w:before="120"/>
              <w:rPr>
                <w:lang w:val="fr-CA"/>
              </w:rPr>
            </w:pPr>
          </w:p>
        </w:tc>
      </w:tr>
      <w:tr w:rsidR="00455B5B" w:rsidRPr="00EA761F" w:rsidTr="002D443D">
        <w:tc>
          <w:tcPr>
            <w:tcW w:w="1334" w:type="pct"/>
            <w:vAlign w:val="bottom"/>
          </w:tcPr>
          <w:p w:rsidR="00455B5B" w:rsidRPr="00EA761F" w:rsidRDefault="00FA2CD1" w:rsidP="002D443D">
            <w:pPr>
              <w:pStyle w:val="Retraitnormal"/>
              <w:ind w:left="0"/>
              <w:rPr>
                <w:lang w:val="fr-CA"/>
              </w:rPr>
            </w:pPr>
            <w:sdt>
              <w:sdtPr>
                <w:rPr>
                  <w:lang w:val="fr-CA"/>
                </w:rPr>
                <w:id w:val="1655726096"/>
                <w:placeholder>
                  <w:docPart w:val="521431FD5344984B9AFD0723722E19D4"/>
                </w:placeholder>
                <w:temporary/>
                <w:showingPlcHdr/>
                <w15:appearance w15:val="hidden"/>
              </w:sdtPr>
              <w:sdtEndPr/>
              <w:sdtContent>
                <w:r w:rsidR="00455B5B" w:rsidRPr="00EA761F">
                  <w:rPr>
                    <w:lang w:val="fr-CA" w:bidi="fr-FR"/>
                  </w:rPr>
                  <w:t>Courriel</w:t>
                </w:r>
              </w:sdtContent>
            </w:sdt>
            <w:r w:rsidR="00802AEE">
              <w:rPr>
                <w:lang w:val="fr-CA"/>
              </w:rPr>
              <w:t> :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:rsidR="00455B5B" w:rsidRDefault="00455B5B" w:rsidP="002D443D">
            <w:pPr>
              <w:spacing w:before="120"/>
              <w:rPr>
                <w:lang w:val="fr-CA"/>
              </w:rPr>
            </w:pPr>
          </w:p>
          <w:p w:rsidR="00455B5B" w:rsidRPr="00EA761F" w:rsidRDefault="00063D29" w:rsidP="002D443D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19" w:name="Texte21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19"/>
          </w:p>
        </w:tc>
      </w:tr>
      <w:tr w:rsidR="009F6B88" w:rsidRPr="00EA761F" w:rsidTr="00802AEE">
        <w:tc>
          <w:tcPr>
            <w:tcW w:w="1334" w:type="pct"/>
            <w:vAlign w:val="bottom"/>
          </w:tcPr>
          <w:p w:rsidR="009F6B88" w:rsidRDefault="009F6B88" w:rsidP="002D443D">
            <w:pPr>
              <w:pStyle w:val="Retraitnormal"/>
              <w:ind w:left="0"/>
              <w:rPr>
                <w:lang w:val="fr-CA"/>
              </w:rPr>
            </w:pP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FFFFFF" w:themeColor="background1"/>
            </w:tcBorders>
            <w:vAlign w:val="bottom"/>
          </w:tcPr>
          <w:p w:rsidR="009F6B88" w:rsidRDefault="009F6B88" w:rsidP="002D443D">
            <w:pPr>
              <w:spacing w:before="120"/>
              <w:rPr>
                <w:lang w:val="fr-CA"/>
              </w:rPr>
            </w:pPr>
          </w:p>
        </w:tc>
      </w:tr>
      <w:tr w:rsidR="00320A6A" w:rsidRPr="00EA761F" w:rsidTr="00802AEE">
        <w:tc>
          <w:tcPr>
            <w:tcW w:w="1334" w:type="pct"/>
            <w:vAlign w:val="bottom"/>
          </w:tcPr>
          <w:p w:rsidR="00320A6A" w:rsidRDefault="00320A6A" w:rsidP="002D443D">
            <w:pPr>
              <w:pStyle w:val="Retraitnormal"/>
              <w:ind w:left="0"/>
              <w:rPr>
                <w:lang w:val="fr-CA"/>
              </w:rPr>
            </w:pPr>
          </w:p>
        </w:tc>
        <w:tc>
          <w:tcPr>
            <w:tcW w:w="3666" w:type="pct"/>
            <w:tcBorders>
              <w:top w:val="single" w:sz="4" w:space="0" w:color="FFFFFF" w:themeColor="background1"/>
            </w:tcBorders>
            <w:vAlign w:val="bottom"/>
          </w:tcPr>
          <w:p w:rsidR="00320A6A" w:rsidRDefault="00320A6A" w:rsidP="002D443D">
            <w:pPr>
              <w:spacing w:before="120"/>
              <w:rPr>
                <w:lang w:val="fr-CA"/>
              </w:rPr>
            </w:pPr>
          </w:p>
        </w:tc>
      </w:tr>
    </w:tbl>
    <w:p w:rsidR="00CE6104" w:rsidRDefault="00CE6104" w:rsidP="00455B5B">
      <w:pPr>
        <w:spacing w:after="0"/>
        <w:rPr>
          <w:sz w:val="12"/>
          <w:szCs w:val="16"/>
          <w:lang w:val="fr-CA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FF06FD" w:rsidRPr="00EA761F" w:rsidTr="00826866">
        <w:tc>
          <w:tcPr>
            <w:tcW w:w="5000" w:type="pct"/>
            <w:shd w:val="clear" w:color="auto" w:fill="731F1C" w:themeFill="accent5"/>
          </w:tcPr>
          <w:p w:rsidR="00FF06FD" w:rsidRPr="00EA761F" w:rsidRDefault="00FF06FD" w:rsidP="00826866">
            <w:pPr>
              <w:pStyle w:val="Titre1"/>
              <w:outlineLvl w:val="0"/>
              <w:rPr>
                <w:lang w:val="fr-CA"/>
              </w:rPr>
            </w:pPr>
            <w:r>
              <w:rPr>
                <w:lang w:val="fr-CA"/>
              </w:rPr>
              <w:t>Personne(s) à contacter en cas d’urgence</w:t>
            </w:r>
          </w:p>
        </w:tc>
      </w:tr>
    </w:tbl>
    <w:p w:rsidR="00FF06FD" w:rsidRDefault="00FF06FD" w:rsidP="00455B5B">
      <w:pPr>
        <w:spacing w:after="0"/>
        <w:rPr>
          <w:sz w:val="12"/>
          <w:szCs w:val="16"/>
          <w:lang w:val="fr-CA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6618"/>
      </w:tblGrid>
      <w:tr w:rsidR="00FF06FD" w:rsidRPr="00EA761F" w:rsidTr="00826866">
        <w:tc>
          <w:tcPr>
            <w:tcW w:w="1334" w:type="pct"/>
            <w:vAlign w:val="bottom"/>
          </w:tcPr>
          <w:p w:rsidR="00FF06FD" w:rsidRPr="00EA761F" w:rsidRDefault="00FF06FD" w:rsidP="00826866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Nom</w:t>
            </w:r>
            <w:r w:rsidR="00802AEE">
              <w:rPr>
                <w:lang w:val="fr-CA"/>
              </w:rPr>
              <w:t> :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:rsidR="00FF06FD" w:rsidRPr="00EA761F" w:rsidRDefault="00063D29" w:rsidP="009F6B88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20" w:name="Texte23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20"/>
          </w:p>
        </w:tc>
      </w:tr>
      <w:tr w:rsidR="00FF06FD" w:rsidRPr="00EA761F" w:rsidTr="00826866">
        <w:tc>
          <w:tcPr>
            <w:tcW w:w="1334" w:type="pct"/>
            <w:vAlign w:val="bottom"/>
          </w:tcPr>
          <w:p w:rsidR="00FF06FD" w:rsidRPr="00EA761F" w:rsidRDefault="00FF06FD" w:rsidP="00826866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Téléphone</w:t>
            </w:r>
            <w:r w:rsidR="00802AEE">
              <w:rPr>
                <w:lang w:val="fr-CA"/>
              </w:rPr>
              <w:t> :</w:t>
            </w:r>
            <w:r>
              <w:rPr>
                <w:lang w:val="fr-CA"/>
              </w:rPr>
              <w:t xml:space="preserve"> 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F06FD" w:rsidRPr="00EA761F" w:rsidRDefault="00063D29" w:rsidP="00826866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21" w:name="Texte24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21"/>
          </w:p>
        </w:tc>
      </w:tr>
      <w:tr w:rsidR="001A07D7" w:rsidRPr="00EA761F" w:rsidTr="00826866">
        <w:tc>
          <w:tcPr>
            <w:tcW w:w="1334" w:type="pct"/>
            <w:vAlign w:val="bottom"/>
          </w:tcPr>
          <w:p w:rsidR="001A07D7" w:rsidRDefault="001A07D7" w:rsidP="00826866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Lien avec l’enfant</w:t>
            </w:r>
            <w:r w:rsidR="00802AEE">
              <w:rPr>
                <w:lang w:val="fr-CA"/>
              </w:rPr>
              <w:t> :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A07D7" w:rsidRDefault="001A07D7" w:rsidP="00826866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49"/>
                  <w:enabled/>
                  <w:calcOnExit w:val="0"/>
                  <w:textInput/>
                </w:ffData>
              </w:fldChar>
            </w:r>
            <w:bookmarkStart w:id="22" w:name="Texte49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22"/>
          </w:p>
        </w:tc>
      </w:tr>
    </w:tbl>
    <w:p w:rsidR="00FF06FD" w:rsidRDefault="00FF06FD" w:rsidP="00455B5B">
      <w:pPr>
        <w:spacing w:after="0"/>
        <w:rPr>
          <w:sz w:val="12"/>
          <w:szCs w:val="16"/>
          <w:lang w:val="fr-CA"/>
        </w:rPr>
      </w:pPr>
    </w:p>
    <w:p w:rsidR="00FF06FD" w:rsidRDefault="00FF06FD" w:rsidP="00455B5B">
      <w:pPr>
        <w:spacing w:after="0"/>
        <w:rPr>
          <w:sz w:val="12"/>
          <w:szCs w:val="16"/>
          <w:lang w:val="fr-CA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6618"/>
      </w:tblGrid>
      <w:tr w:rsidR="00FF06FD" w:rsidRPr="00EA761F" w:rsidTr="00826866">
        <w:tc>
          <w:tcPr>
            <w:tcW w:w="1334" w:type="pct"/>
            <w:vAlign w:val="bottom"/>
          </w:tcPr>
          <w:p w:rsidR="00FF06FD" w:rsidRPr="00EA761F" w:rsidRDefault="00FF06FD" w:rsidP="00826866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Nom</w:t>
            </w:r>
            <w:r w:rsidR="00802AEE">
              <w:rPr>
                <w:lang w:val="fr-CA"/>
              </w:rPr>
              <w:t> :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:rsidR="00FF06FD" w:rsidRPr="00EA761F" w:rsidRDefault="00063D29" w:rsidP="00826866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23" w:name="Texte25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23"/>
          </w:p>
        </w:tc>
      </w:tr>
      <w:tr w:rsidR="00FF06FD" w:rsidRPr="00EA761F" w:rsidTr="00826866">
        <w:tc>
          <w:tcPr>
            <w:tcW w:w="1334" w:type="pct"/>
            <w:vAlign w:val="bottom"/>
          </w:tcPr>
          <w:p w:rsidR="00FF06FD" w:rsidRPr="00EA761F" w:rsidRDefault="00FF06FD" w:rsidP="00826866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Téléphone</w:t>
            </w:r>
            <w:r w:rsidR="00802AEE">
              <w:rPr>
                <w:lang w:val="fr-CA"/>
              </w:rPr>
              <w:t> :</w:t>
            </w:r>
            <w:r>
              <w:rPr>
                <w:lang w:val="fr-CA"/>
              </w:rPr>
              <w:t xml:space="preserve"> 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F06FD" w:rsidRPr="00EA761F" w:rsidRDefault="00063D29" w:rsidP="00826866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24" w:name="Texte26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24"/>
          </w:p>
        </w:tc>
      </w:tr>
      <w:tr w:rsidR="001A07D7" w:rsidRPr="00EA761F" w:rsidTr="00826866">
        <w:tc>
          <w:tcPr>
            <w:tcW w:w="1334" w:type="pct"/>
            <w:vAlign w:val="bottom"/>
          </w:tcPr>
          <w:p w:rsidR="001A07D7" w:rsidRDefault="001A07D7" w:rsidP="00826866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Lien avec l’enfant</w:t>
            </w:r>
            <w:r w:rsidR="00802AEE">
              <w:rPr>
                <w:lang w:val="fr-CA"/>
              </w:rPr>
              <w:t> :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A07D7" w:rsidRDefault="001A07D7" w:rsidP="00826866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50"/>
                  <w:enabled/>
                  <w:calcOnExit w:val="0"/>
                  <w:textInput/>
                </w:ffData>
              </w:fldChar>
            </w:r>
            <w:bookmarkStart w:id="25" w:name="Texte50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25"/>
          </w:p>
        </w:tc>
      </w:tr>
      <w:tr w:rsidR="00FF06FD" w:rsidRPr="00EA761F" w:rsidTr="00826866">
        <w:tc>
          <w:tcPr>
            <w:tcW w:w="1334" w:type="pct"/>
            <w:vAlign w:val="bottom"/>
          </w:tcPr>
          <w:p w:rsidR="00FF06FD" w:rsidRDefault="00FF06FD" w:rsidP="00826866">
            <w:pPr>
              <w:pStyle w:val="Retraitnormal"/>
              <w:ind w:left="0"/>
              <w:rPr>
                <w:lang w:val="fr-CA"/>
              </w:rPr>
            </w:pPr>
          </w:p>
          <w:p w:rsidR="001A07D7" w:rsidRDefault="001A07D7" w:rsidP="00826866">
            <w:pPr>
              <w:pStyle w:val="Retraitnormal"/>
              <w:ind w:left="0"/>
              <w:rPr>
                <w:lang w:val="fr-CA"/>
              </w:rPr>
            </w:pPr>
          </w:p>
          <w:p w:rsidR="001A07D7" w:rsidRDefault="001A07D7" w:rsidP="00826866">
            <w:pPr>
              <w:pStyle w:val="Retraitnormal"/>
              <w:ind w:left="0"/>
              <w:rPr>
                <w:lang w:val="fr-CA"/>
              </w:rPr>
            </w:pPr>
          </w:p>
        </w:tc>
        <w:tc>
          <w:tcPr>
            <w:tcW w:w="3666" w:type="pct"/>
            <w:vAlign w:val="bottom"/>
          </w:tcPr>
          <w:p w:rsidR="00FF06FD" w:rsidRDefault="00FF06FD" w:rsidP="00826866">
            <w:pPr>
              <w:spacing w:before="120"/>
              <w:rPr>
                <w:lang w:val="fr-CA"/>
              </w:rPr>
            </w:pPr>
          </w:p>
          <w:p w:rsidR="00320A6A" w:rsidRDefault="00320A6A" w:rsidP="00826866">
            <w:pPr>
              <w:spacing w:before="120"/>
              <w:rPr>
                <w:lang w:val="fr-CA"/>
              </w:rPr>
            </w:pPr>
          </w:p>
          <w:p w:rsidR="005B3E00" w:rsidRDefault="005B3E00" w:rsidP="00826866">
            <w:pPr>
              <w:spacing w:before="120"/>
              <w:rPr>
                <w:lang w:val="fr-CA"/>
              </w:rPr>
            </w:pPr>
          </w:p>
          <w:p w:rsidR="00320A6A" w:rsidRPr="00EA761F" w:rsidRDefault="00320A6A" w:rsidP="00826866">
            <w:pPr>
              <w:spacing w:before="120"/>
              <w:rPr>
                <w:lang w:val="fr-CA"/>
              </w:rPr>
            </w:pPr>
          </w:p>
        </w:tc>
      </w:tr>
    </w:tbl>
    <w:p w:rsidR="00FF06FD" w:rsidRDefault="00FF06FD" w:rsidP="00FF06FD">
      <w:pPr>
        <w:spacing w:after="0"/>
        <w:rPr>
          <w:sz w:val="12"/>
          <w:szCs w:val="16"/>
          <w:lang w:val="fr-CA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FF06FD" w:rsidRPr="00EA761F" w:rsidTr="00826866">
        <w:tc>
          <w:tcPr>
            <w:tcW w:w="5000" w:type="pct"/>
            <w:shd w:val="clear" w:color="auto" w:fill="731F1C" w:themeFill="accent5"/>
          </w:tcPr>
          <w:p w:rsidR="00FF06FD" w:rsidRPr="00EA761F" w:rsidRDefault="00FF06FD" w:rsidP="00826866">
            <w:pPr>
              <w:pStyle w:val="Titre1"/>
              <w:outlineLvl w:val="0"/>
              <w:rPr>
                <w:lang w:val="fr-CA"/>
              </w:rPr>
            </w:pPr>
            <w:r>
              <w:rPr>
                <w:lang w:val="fr-CA"/>
              </w:rPr>
              <w:lastRenderedPageBreak/>
              <w:t>Personne(s) autorisées à venir chercher l’enfant</w:t>
            </w:r>
          </w:p>
        </w:tc>
      </w:tr>
    </w:tbl>
    <w:p w:rsidR="00FF06FD" w:rsidRDefault="00FF06FD" w:rsidP="00FF06FD">
      <w:pPr>
        <w:spacing w:after="0"/>
        <w:rPr>
          <w:sz w:val="12"/>
          <w:szCs w:val="16"/>
          <w:lang w:val="fr-CA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6618"/>
      </w:tblGrid>
      <w:tr w:rsidR="00FF06FD" w:rsidRPr="00EA761F" w:rsidTr="00826866">
        <w:tc>
          <w:tcPr>
            <w:tcW w:w="1334" w:type="pct"/>
            <w:vAlign w:val="bottom"/>
          </w:tcPr>
          <w:p w:rsidR="00320A6A" w:rsidRDefault="00320A6A" w:rsidP="00826866">
            <w:pPr>
              <w:pStyle w:val="Retraitnormal"/>
              <w:ind w:left="0"/>
              <w:rPr>
                <w:lang w:val="fr-CA"/>
              </w:rPr>
            </w:pPr>
          </w:p>
          <w:p w:rsidR="00FF06FD" w:rsidRPr="00EA761F" w:rsidRDefault="00FF06FD" w:rsidP="00826866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Nom</w:t>
            </w:r>
            <w:r w:rsidR="00802AEE">
              <w:rPr>
                <w:lang w:val="fr-CA"/>
              </w:rPr>
              <w:t> :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:rsidR="00FF06FD" w:rsidRPr="00EA761F" w:rsidRDefault="00063D29" w:rsidP="00826866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26" w:name="Texte27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26"/>
          </w:p>
        </w:tc>
      </w:tr>
      <w:tr w:rsidR="00FF06FD" w:rsidRPr="00EA761F" w:rsidTr="00826866">
        <w:tc>
          <w:tcPr>
            <w:tcW w:w="1334" w:type="pct"/>
            <w:vAlign w:val="bottom"/>
          </w:tcPr>
          <w:p w:rsidR="00FF06FD" w:rsidRPr="00EA761F" w:rsidRDefault="00FF06FD" w:rsidP="00826866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Téléphone</w:t>
            </w:r>
            <w:r w:rsidR="00802AEE">
              <w:rPr>
                <w:lang w:val="fr-CA"/>
              </w:rPr>
              <w:t> :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F06FD" w:rsidRPr="00EA761F" w:rsidRDefault="00063D29" w:rsidP="00826866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27" w:name="Texte28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27"/>
          </w:p>
        </w:tc>
      </w:tr>
    </w:tbl>
    <w:p w:rsidR="00FF06FD" w:rsidRDefault="00FF06FD" w:rsidP="00FF06FD">
      <w:pPr>
        <w:spacing w:after="0"/>
        <w:rPr>
          <w:sz w:val="12"/>
          <w:szCs w:val="16"/>
          <w:lang w:val="fr-CA"/>
        </w:rPr>
      </w:pPr>
    </w:p>
    <w:p w:rsidR="00FF06FD" w:rsidRDefault="00FF06FD" w:rsidP="00FF06FD">
      <w:pPr>
        <w:spacing w:after="0"/>
        <w:rPr>
          <w:sz w:val="12"/>
          <w:szCs w:val="16"/>
          <w:lang w:val="fr-CA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6618"/>
      </w:tblGrid>
      <w:tr w:rsidR="00FF06FD" w:rsidRPr="00EA761F" w:rsidTr="00826866">
        <w:tc>
          <w:tcPr>
            <w:tcW w:w="1334" w:type="pct"/>
            <w:vAlign w:val="bottom"/>
          </w:tcPr>
          <w:p w:rsidR="00FF06FD" w:rsidRPr="00EA761F" w:rsidRDefault="00FF06FD" w:rsidP="00826866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Nom</w:t>
            </w:r>
            <w:r w:rsidR="00802AEE">
              <w:rPr>
                <w:lang w:val="fr-CA"/>
              </w:rPr>
              <w:t> :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:rsidR="00FF06FD" w:rsidRPr="00EA761F" w:rsidRDefault="00063D29" w:rsidP="00826866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28" w:name="Texte29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28"/>
          </w:p>
        </w:tc>
      </w:tr>
      <w:tr w:rsidR="00FF06FD" w:rsidRPr="00EA761F" w:rsidTr="00826866">
        <w:tc>
          <w:tcPr>
            <w:tcW w:w="1334" w:type="pct"/>
            <w:vAlign w:val="bottom"/>
          </w:tcPr>
          <w:p w:rsidR="00FF06FD" w:rsidRPr="00EA761F" w:rsidRDefault="00FF06FD" w:rsidP="00826866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Téléphone</w:t>
            </w:r>
            <w:r w:rsidR="00802AEE">
              <w:rPr>
                <w:lang w:val="fr-CA"/>
              </w:rPr>
              <w:t> :</w:t>
            </w:r>
            <w:r>
              <w:rPr>
                <w:lang w:val="fr-CA"/>
              </w:rPr>
              <w:t xml:space="preserve"> 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F06FD" w:rsidRPr="00EA761F" w:rsidRDefault="00063D29" w:rsidP="00826866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29" w:name="Texte30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29"/>
          </w:p>
        </w:tc>
      </w:tr>
      <w:tr w:rsidR="00FF06FD" w:rsidRPr="00EA761F" w:rsidTr="00FF06FD">
        <w:tc>
          <w:tcPr>
            <w:tcW w:w="1334" w:type="pct"/>
            <w:vAlign w:val="bottom"/>
          </w:tcPr>
          <w:p w:rsidR="00FF06FD" w:rsidRDefault="00FF06FD" w:rsidP="00826866">
            <w:pPr>
              <w:pStyle w:val="Retraitnormal"/>
              <w:ind w:left="0"/>
              <w:rPr>
                <w:lang w:val="fr-CA"/>
              </w:rPr>
            </w:pPr>
          </w:p>
        </w:tc>
        <w:tc>
          <w:tcPr>
            <w:tcW w:w="3666" w:type="pct"/>
            <w:tcBorders>
              <w:top w:val="single" w:sz="4" w:space="0" w:color="auto"/>
            </w:tcBorders>
            <w:vAlign w:val="bottom"/>
          </w:tcPr>
          <w:p w:rsidR="00FF06FD" w:rsidRPr="00EA761F" w:rsidRDefault="00FF06FD" w:rsidP="00826866">
            <w:pPr>
              <w:spacing w:before="120"/>
              <w:rPr>
                <w:lang w:val="fr-CA"/>
              </w:rPr>
            </w:pPr>
          </w:p>
        </w:tc>
      </w:tr>
      <w:tr w:rsidR="00FF06FD" w:rsidRPr="00EA761F" w:rsidTr="00826866">
        <w:tc>
          <w:tcPr>
            <w:tcW w:w="1334" w:type="pct"/>
            <w:vAlign w:val="bottom"/>
          </w:tcPr>
          <w:p w:rsidR="00FF06FD" w:rsidRPr="00EA761F" w:rsidRDefault="00FF06FD" w:rsidP="00826866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Nom</w:t>
            </w:r>
            <w:r w:rsidR="00802AEE">
              <w:rPr>
                <w:lang w:val="fr-CA"/>
              </w:rPr>
              <w:t> :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:rsidR="00FF06FD" w:rsidRPr="00EA761F" w:rsidRDefault="00063D29" w:rsidP="00826866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30" w:name="Texte31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30"/>
          </w:p>
        </w:tc>
      </w:tr>
      <w:tr w:rsidR="00FF06FD" w:rsidRPr="00EA761F" w:rsidTr="00826866">
        <w:tc>
          <w:tcPr>
            <w:tcW w:w="1334" w:type="pct"/>
            <w:vAlign w:val="bottom"/>
          </w:tcPr>
          <w:p w:rsidR="00FF06FD" w:rsidRPr="00EA761F" w:rsidRDefault="00FF06FD" w:rsidP="00826866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Téléphone</w:t>
            </w:r>
            <w:r w:rsidR="00802AEE">
              <w:rPr>
                <w:lang w:val="fr-CA"/>
              </w:rPr>
              <w:t> :</w:t>
            </w:r>
            <w:r>
              <w:rPr>
                <w:lang w:val="fr-CA"/>
              </w:rPr>
              <w:t xml:space="preserve"> 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F06FD" w:rsidRPr="00EA761F" w:rsidRDefault="00063D29" w:rsidP="00826866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id="31" w:name="Texte32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31"/>
          </w:p>
        </w:tc>
      </w:tr>
      <w:tr w:rsidR="00FF06FD" w:rsidRPr="00EA761F" w:rsidTr="00826866">
        <w:trPr>
          <w:gridAfter w:val="1"/>
          <w:wAfter w:w="3666" w:type="pct"/>
        </w:trPr>
        <w:tc>
          <w:tcPr>
            <w:tcW w:w="1334" w:type="pct"/>
            <w:vAlign w:val="bottom"/>
          </w:tcPr>
          <w:p w:rsidR="00FF06FD" w:rsidRDefault="00FF06FD" w:rsidP="00826866">
            <w:pPr>
              <w:pStyle w:val="Retraitnormal"/>
              <w:ind w:left="0"/>
              <w:rPr>
                <w:lang w:val="fr-CA"/>
              </w:rPr>
            </w:pPr>
          </w:p>
          <w:p w:rsidR="00FF06FD" w:rsidRDefault="00FF06FD" w:rsidP="00826866">
            <w:pPr>
              <w:pStyle w:val="Retraitnormal"/>
              <w:ind w:left="0"/>
              <w:rPr>
                <w:lang w:val="fr-CA"/>
              </w:rPr>
            </w:pPr>
          </w:p>
        </w:tc>
      </w:tr>
      <w:tr w:rsidR="002D443D" w:rsidRPr="00EA761F" w:rsidTr="00826866">
        <w:tc>
          <w:tcPr>
            <w:tcW w:w="5000" w:type="pct"/>
            <w:gridSpan w:val="2"/>
            <w:shd w:val="clear" w:color="auto" w:fill="731F1C" w:themeFill="accent5"/>
          </w:tcPr>
          <w:p w:rsidR="002D443D" w:rsidRPr="00EA761F" w:rsidRDefault="002D443D" w:rsidP="00826866">
            <w:pPr>
              <w:pStyle w:val="Titre1"/>
              <w:outlineLvl w:val="0"/>
              <w:rPr>
                <w:lang w:val="fr-CA"/>
              </w:rPr>
            </w:pPr>
            <w:r>
              <w:rPr>
                <w:lang w:val="fr-CA"/>
              </w:rPr>
              <w:t>Informations médicales</w:t>
            </w:r>
          </w:p>
        </w:tc>
      </w:tr>
    </w:tbl>
    <w:p w:rsidR="002D443D" w:rsidRDefault="002D443D" w:rsidP="002D443D">
      <w:pPr>
        <w:spacing w:after="0"/>
        <w:rPr>
          <w:sz w:val="12"/>
          <w:szCs w:val="16"/>
          <w:lang w:val="fr-CA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4255"/>
        <w:gridCol w:w="2363"/>
      </w:tblGrid>
      <w:tr w:rsidR="002D443D" w:rsidRPr="00EA761F" w:rsidTr="00826866">
        <w:tc>
          <w:tcPr>
            <w:tcW w:w="1334" w:type="pct"/>
            <w:vAlign w:val="bottom"/>
          </w:tcPr>
          <w:p w:rsidR="00320A6A" w:rsidRDefault="00320A6A" w:rsidP="00826866">
            <w:pPr>
              <w:pStyle w:val="Retraitnormal"/>
              <w:ind w:left="0"/>
              <w:rPr>
                <w:lang w:val="fr-CA"/>
              </w:rPr>
            </w:pPr>
          </w:p>
          <w:p w:rsidR="002D443D" w:rsidRPr="00EA761F" w:rsidRDefault="002D443D" w:rsidP="00826866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Nom de l’enfant</w:t>
            </w:r>
            <w:r w:rsidR="00802AEE">
              <w:rPr>
                <w:lang w:val="fr-CA"/>
              </w:rPr>
              <w:t> :</w:t>
            </w:r>
          </w:p>
        </w:tc>
        <w:tc>
          <w:tcPr>
            <w:tcW w:w="3666" w:type="pct"/>
            <w:gridSpan w:val="2"/>
            <w:tcBorders>
              <w:bottom w:val="single" w:sz="4" w:space="0" w:color="auto"/>
            </w:tcBorders>
            <w:vAlign w:val="bottom"/>
          </w:tcPr>
          <w:p w:rsidR="002D443D" w:rsidRPr="00EA761F" w:rsidRDefault="00063D29" w:rsidP="00826866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bookmarkStart w:id="32" w:name="Texte33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32"/>
          </w:p>
        </w:tc>
      </w:tr>
      <w:tr w:rsidR="002D443D" w:rsidRPr="00EA761F" w:rsidTr="00826866">
        <w:tc>
          <w:tcPr>
            <w:tcW w:w="1334" w:type="pct"/>
            <w:vAlign w:val="bottom"/>
          </w:tcPr>
          <w:p w:rsidR="002D443D" w:rsidRPr="00EA761F" w:rsidRDefault="002D443D" w:rsidP="00826866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 xml:space="preserve">No. </w:t>
            </w:r>
            <w:r w:rsidR="006A4641">
              <w:rPr>
                <w:lang w:val="fr-CA"/>
              </w:rPr>
              <w:t>a</w:t>
            </w:r>
            <w:r>
              <w:rPr>
                <w:lang w:val="fr-CA"/>
              </w:rPr>
              <w:t xml:space="preserve">ss. </w:t>
            </w:r>
            <w:r w:rsidR="00802AEE">
              <w:rPr>
                <w:lang w:val="fr-CA"/>
              </w:rPr>
              <w:t>m</w:t>
            </w:r>
            <w:r>
              <w:rPr>
                <w:lang w:val="fr-CA"/>
              </w:rPr>
              <w:t>aladie</w:t>
            </w:r>
            <w:r w:rsidR="00802AEE">
              <w:rPr>
                <w:lang w:val="fr-CA"/>
              </w:rPr>
              <w:t> :</w:t>
            </w:r>
            <w:r>
              <w:rPr>
                <w:lang w:val="fr-CA"/>
              </w:rPr>
              <w:t xml:space="preserve"> </w:t>
            </w:r>
          </w:p>
        </w:tc>
        <w:tc>
          <w:tcPr>
            <w:tcW w:w="366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D443D" w:rsidRPr="00EA761F" w:rsidRDefault="00063D29" w:rsidP="00826866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33" w:name="Texte34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33"/>
            <w:r w:rsidR="002D443D">
              <w:rPr>
                <w:lang w:val="fr-CA"/>
              </w:rPr>
              <w:t xml:space="preserve">                                                               Exp :</w:t>
            </w:r>
            <w:r>
              <w:rPr>
                <w:lang w:val="fr-CA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id="34" w:name="Texte35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34"/>
          </w:p>
        </w:tc>
      </w:tr>
      <w:tr w:rsidR="002D443D" w:rsidRPr="00EA761F" w:rsidTr="00A20EA2">
        <w:tc>
          <w:tcPr>
            <w:tcW w:w="1334" w:type="pct"/>
            <w:vAlign w:val="bottom"/>
          </w:tcPr>
          <w:p w:rsidR="002D443D" w:rsidRDefault="002D443D" w:rsidP="00826866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Poids</w:t>
            </w:r>
            <w:r w:rsidR="00802AEE">
              <w:rPr>
                <w:lang w:val="fr-CA"/>
              </w:rPr>
              <w:t> :</w:t>
            </w:r>
          </w:p>
        </w:tc>
        <w:tc>
          <w:tcPr>
            <w:tcW w:w="366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D443D" w:rsidRPr="00EA761F" w:rsidRDefault="00063D29" w:rsidP="00826866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35" w:name="Texte36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35"/>
          </w:p>
        </w:tc>
      </w:tr>
      <w:tr w:rsidR="002D443D" w:rsidRPr="00EA761F" w:rsidTr="00A20EA2">
        <w:tc>
          <w:tcPr>
            <w:tcW w:w="1334" w:type="pct"/>
            <w:vAlign w:val="bottom"/>
          </w:tcPr>
          <w:p w:rsidR="002D443D" w:rsidRDefault="002D443D" w:rsidP="00826866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Taille</w:t>
            </w:r>
            <w:r w:rsidR="00802AEE">
              <w:rPr>
                <w:lang w:val="fr-CA"/>
              </w:rPr>
              <w:t> :</w:t>
            </w:r>
          </w:p>
        </w:tc>
        <w:tc>
          <w:tcPr>
            <w:tcW w:w="366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D443D" w:rsidRPr="00EA761F" w:rsidRDefault="00063D29" w:rsidP="00826866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36" w:name="Texte37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36"/>
          </w:p>
        </w:tc>
      </w:tr>
      <w:tr w:rsidR="00A20EA2" w:rsidRPr="00EA761F" w:rsidTr="00A56A27">
        <w:tc>
          <w:tcPr>
            <w:tcW w:w="3691" w:type="pct"/>
            <w:gridSpan w:val="2"/>
            <w:vAlign w:val="bottom"/>
          </w:tcPr>
          <w:p w:rsidR="00A20EA2" w:rsidRDefault="00A20EA2" w:rsidP="00826866">
            <w:pPr>
              <w:pStyle w:val="Retraitnormal"/>
              <w:ind w:left="0"/>
              <w:rPr>
                <w:lang w:val="fr-CA"/>
              </w:rPr>
            </w:pPr>
          </w:p>
          <w:p w:rsidR="00A20EA2" w:rsidRDefault="00A56A27" w:rsidP="00826866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L’enfant souffre-t-il d’Asthme</w:t>
            </w:r>
            <w:r w:rsidR="00A20EA2">
              <w:rPr>
                <w:lang w:val="fr-CA"/>
              </w:rPr>
              <w:t>?</w:t>
            </w:r>
          </w:p>
        </w:tc>
        <w:tc>
          <w:tcPr>
            <w:tcW w:w="1309" w:type="pct"/>
            <w:tcBorders>
              <w:top w:val="single" w:sz="4" w:space="0" w:color="auto"/>
            </w:tcBorders>
            <w:vAlign w:val="bottom"/>
          </w:tcPr>
          <w:p w:rsidR="00A20EA2" w:rsidRPr="00A20EA2" w:rsidRDefault="00A20EA2" w:rsidP="00826866">
            <w:pPr>
              <w:spacing w:before="120"/>
              <w:rPr>
                <w:sz w:val="40"/>
                <w:szCs w:val="40"/>
                <w:lang w:val="fr-CA"/>
              </w:rPr>
            </w:pPr>
            <w:r>
              <w:rPr>
                <w:lang w:val="fr-CA"/>
              </w:rPr>
              <w:t xml:space="preserve">Oui   </w:t>
            </w:r>
            <w:r w:rsidRPr="00A20EA2">
              <w:rPr>
                <w:sz w:val="40"/>
                <w:szCs w:val="40"/>
                <w:lang w:val="fr-CA"/>
              </w:rPr>
              <w:sym w:font="Symbol" w:char="F0F0"/>
            </w:r>
            <w:r>
              <w:rPr>
                <w:lang w:val="fr-CA"/>
              </w:rPr>
              <w:t xml:space="preserve">      Non   </w:t>
            </w:r>
            <w:r w:rsidRPr="00A20EA2">
              <w:rPr>
                <w:sz w:val="40"/>
                <w:szCs w:val="40"/>
                <w:lang w:val="fr-CA"/>
              </w:rPr>
              <w:sym w:font="Symbol" w:char="F0F0"/>
            </w:r>
          </w:p>
        </w:tc>
      </w:tr>
    </w:tbl>
    <w:p w:rsidR="002D443D" w:rsidRDefault="002D443D" w:rsidP="002D443D">
      <w:pPr>
        <w:spacing w:after="0"/>
        <w:rPr>
          <w:sz w:val="12"/>
          <w:szCs w:val="16"/>
          <w:lang w:val="fr-CA"/>
        </w:rPr>
      </w:pPr>
    </w:p>
    <w:tbl>
      <w:tblPr>
        <w:tblStyle w:val="Grilledutableau"/>
        <w:tblpPr w:leftFromText="141" w:rightFromText="141" w:vertAnchor="tex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3262"/>
        <w:gridCol w:w="850"/>
        <w:gridCol w:w="143"/>
        <w:gridCol w:w="2363"/>
      </w:tblGrid>
      <w:tr w:rsidR="00A20EA2" w:rsidRPr="00EA761F" w:rsidTr="006C6683">
        <w:tc>
          <w:tcPr>
            <w:tcW w:w="3691" w:type="pct"/>
            <w:gridSpan w:val="4"/>
            <w:vAlign w:val="bottom"/>
          </w:tcPr>
          <w:p w:rsidR="00A20EA2" w:rsidRDefault="00A20EA2" w:rsidP="006C6683">
            <w:pPr>
              <w:pStyle w:val="Retraitnormal"/>
              <w:ind w:left="0"/>
              <w:rPr>
                <w:lang w:val="fr-CA"/>
              </w:rPr>
            </w:pPr>
          </w:p>
          <w:p w:rsidR="00A20EA2" w:rsidRDefault="00A56A27" w:rsidP="006C6683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L’enfant souffre-t-il d’a</w:t>
            </w:r>
            <w:r w:rsidR="00A20EA2">
              <w:rPr>
                <w:lang w:val="fr-CA"/>
              </w:rPr>
              <w:t>llergies?</w:t>
            </w:r>
          </w:p>
        </w:tc>
        <w:tc>
          <w:tcPr>
            <w:tcW w:w="1309" w:type="pct"/>
            <w:vAlign w:val="bottom"/>
          </w:tcPr>
          <w:p w:rsidR="00A20EA2" w:rsidRPr="00A20EA2" w:rsidRDefault="00A20EA2" w:rsidP="006C6683">
            <w:pPr>
              <w:spacing w:before="120"/>
              <w:rPr>
                <w:sz w:val="40"/>
                <w:szCs w:val="40"/>
                <w:lang w:val="fr-CA"/>
              </w:rPr>
            </w:pPr>
            <w:r>
              <w:rPr>
                <w:lang w:val="fr-CA"/>
              </w:rPr>
              <w:t xml:space="preserve">Oui   </w:t>
            </w:r>
            <w:r w:rsidRPr="00A20EA2">
              <w:rPr>
                <w:sz w:val="40"/>
                <w:szCs w:val="40"/>
                <w:lang w:val="fr-CA"/>
              </w:rPr>
              <w:sym w:font="Symbol" w:char="F0F0"/>
            </w:r>
            <w:r>
              <w:rPr>
                <w:lang w:val="fr-CA"/>
              </w:rPr>
              <w:t xml:space="preserve">      Non   </w:t>
            </w:r>
            <w:r w:rsidRPr="00A20EA2">
              <w:rPr>
                <w:sz w:val="40"/>
                <w:szCs w:val="40"/>
                <w:lang w:val="fr-CA"/>
              </w:rPr>
              <w:sym w:font="Symbol" w:char="F0F0"/>
            </w:r>
          </w:p>
        </w:tc>
      </w:tr>
      <w:tr w:rsidR="00A20EA2" w:rsidRPr="00EA761F" w:rsidTr="006C6683">
        <w:tc>
          <w:tcPr>
            <w:tcW w:w="1334" w:type="pct"/>
            <w:vAlign w:val="bottom"/>
          </w:tcPr>
          <w:p w:rsidR="00A56A27" w:rsidRDefault="00A56A27" w:rsidP="006C6683">
            <w:pPr>
              <w:pStyle w:val="Retraitnormal"/>
              <w:ind w:left="0"/>
              <w:rPr>
                <w:lang w:val="fr-CA"/>
              </w:rPr>
            </w:pPr>
          </w:p>
          <w:p w:rsidR="00A20EA2" w:rsidRPr="00EA761F" w:rsidRDefault="00A20EA2" w:rsidP="006C6683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Si oui, lesquelles?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A20EA2" w:rsidRDefault="00A20EA2" w:rsidP="006C6683">
            <w:pPr>
              <w:spacing w:before="120"/>
              <w:rPr>
                <w:lang w:val="fr-CA"/>
              </w:rPr>
            </w:pPr>
          </w:p>
          <w:p w:rsidR="00A20EA2" w:rsidRPr="00EA761F" w:rsidRDefault="00A20EA2" w:rsidP="006C6683">
            <w:pPr>
              <w:spacing w:before="120"/>
              <w:rPr>
                <w:lang w:val="fr-CA"/>
              </w:rPr>
            </w:pPr>
          </w:p>
        </w:tc>
      </w:tr>
      <w:tr w:rsidR="00E65739" w:rsidRPr="00EA761F" w:rsidTr="006C6683">
        <w:tc>
          <w:tcPr>
            <w:tcW w:w="1334" w:type="pct"/>
            <w:tcBorders>
              <w:right w:val="single" w:sz="4" w:space="0" w:color="auto"/>
            </w:tcBorders>
            <w:vAlign w:val="bottom"/>
          </w:tcPr>
          <w:p w:rsidR="00E65739" w:rsidRDefault="00E65739" w:rsidP="006C6683">
            <w:pPr>
              <w:pStyle w:val="Retraitnormal"/>
              <w:ind w:left="0"/>
              <w:rPr>
                <w:lang w:val="fr-CA"/>
              </w:rPr>
            </w:pPr>
          </w:p>
        </w:tc>
        <w:tc>
          <w:tcPr>
            <w:tcW w:w="366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5739" w:rsidRPr="00EA761F" w:rsidRDefault="00E65739" w:rsidP="006C6683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43"/>
                  <w:enabled/>
                  <w:calcOnExit w:val="0"/>
                  <w:textInput/>
                </w:ffData>
              </w:fldChar>
            </w:r>
            <w:bookmarkStart w:id="37" w:name="Texte43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37"/>
          </w:p>
        </w:tc>
      </w:tr>
      <w:tr w:rsidR="00E65739" w:rsidRPr="00EA761F" w:rsidTr="006C6683">
        <w:tc>
          <w:tcPr>
            <w:tcW w:w="1334" w:type="pct"/>
            <w:tcBorders>
              <w:right w:val="single" w:sz="4" w:space="0" w:color="auto"/>
            </w:tcBorders>
            <w:vAlign w:val="bottom"/>
          </w:tcPr>
          <w:p w:rsidR="00E65739" w:rsidRDefault="00E65739" w:rsidP="006C6683">
            <w:pPr>
              <w:pStyle w:val="Retraitnormal"/>
              <w:ind w:left="0"/>
              <w:rPr>
                <w:lang w:val="fr-CA"/>
              </w:rPr>
            </w:pPr>
          </w:p>
        </w:tc>
        <w:tc>
          <w:tcPr>
            <w:tcW w:w="3666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5739" w:rsidRPr="00EA761F" w:rsidRDefault="00E65739" w:rsidP="006C6683">
            <w:pPr>
              <w:spacing w:before="120"/>
              <w:rPr>
                <w:lang w:val="fr-CA"/>
              </w:rPr>
            </w:pPr>
          </w:p>
        </w:tc>
      </w:tr>
      <w:tr w:rsidR="00A20EA2" w:rsidRPr="00EA761F" w:rsidTr="006C6683">
        <w:trPr>
          <w:gridAfter w:val="4"/>
          <w:wAfter w:w="3666" w:type="pct"/>
        </w:trPr>
        <w:tc>
          <w:tcPr>
            <w:tcW w:w="1334" w:type="pct"/>
            <w:vAlign w:val="bottom"/>
          </w:tcPr>
          <w:p w:rsidR="00A20EA2" w:rsidRPr="00EA761F" w:rsidRDefault="00A20EA2" w:rsidP="006C6683">
            <w:pPr>
              <w:pStyle w:val="Retraitnormal"/>
              <w:ind w:left="0"/>
              <w:rPr>
                <w:lang w:val="fr-CA"/>
              </w:rPr>
            </w:pPr>
          </w:p>
        </w:tc>
      </w:tr>
      <w:tr w:rsidR="006C6683" w:rsidRPr="00EA761F" w:rsidTr="006C6683">
        <w:tc>
          <w:tcPr>
            <w:tcW w:w="5000" w:type="pct"/>
            <w:gridSpan w:val="5"/>
            <w:vAlign w:val="bottom"/>
          </w:tcPr>
          <w:p w:rsidR="006C6683" w:rsidRDefault="006C6683" w:rsidP="006C6683">
            <w:pPr>
              <w:pStyle w:val="Retraitnormal"/>
              <w:ind w:left="0" w:right="-4079"/>
              <w:jc w:val="both"/>
              <w:rPr>
                <w:lang w:val="fr-CA"/>
              </w:rPr>
            </w:pPr>
          </w:p>
          <w:p w:rsidR="006C6683" w:rsidRDefault="006C6683" w:rsidP="006C6683">
            <w:pPr>
              <w:pStyle w:val="Retraitnormal"/>
              <w:ind w:left="0" w:right="-4079"/>
              <w:jc w:val="both"/>
              <w:rPr>
                <w:lang w:val="fr-CA"/>
              </w:rPr>
            </w:pPr>
          </w:p>
          <w:p w:rsidR="005B3E00" w:rsidRDefault="005B3E00" w:rsidP="006C6683">
            <w:pPr>
              <w:pStyle w:val="Retraitnormal"/>
              <w:ind w:left="0" w:right="-4079"/>
              <w:jc w:val="both"/>
              <w:rPr>
                <w:lang w:val="fr-CA"/>
              </w:rPr>
            </w:pPr>
          </w:p>
          <w:p w:rsidR="006C6683" w:rsidRPr="006C6683" w:rsidRDefault="006C6683" w:rsidP="006C6683">
            <w:pPr>
              <w:pStyle w:val="Retraitnormal"/>
              <w:ind w:left="0" w:right="-4079"/>
              <w:jc w:val="both"/>
              <w:rPr>
                <w:lang w:val="fr-CA"/>
              </w:rPr>
            </w:pPr>
            <w:r>
              <w:rPr>
                <w:lang w:val="fr-CA"/>
              </w:rPr>
              <w:lastRenderedPageBreak/>
              <w:t>L’enfant souffre-t-il d’un handicap susceptible de restreindre ses activités?</w:t>
            </w:r>
          </w:p>
        </w:tc>
      </w:tr>
      <w:tr w:rsidR="00A20EA2" w:rsidRPr="00EA761F" w:rsidTr="006C6683">
        <w:tc>
          <w:tcPr>
            <w:tcW w:w="1334" w:type="pct"/>
            <w:vAlign w:val="bottom"/>
          </w:tcPr>
          <w:p w:rsidR="00A20EA2" w:rsidRPr="00EA761F" w:rsidRDefault="00A20EA2" w:rsidP="006C6683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lastRenderedPageBreak/>
              <w:t>Si oui, lequel?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A20EA2" w:rsidRDefault="00A20EA2" w:rsidP="006C6683">
            <w:pPr>
              <w:spacing w:before="120"/>
              <w:rPr>
                <w:lang w:val="fr-CA"/>
              </w:rPr>
            </w:pPr>
          </w:p>
          <w:p w:rsidR="00A20EA2" w:rsidRPr="00EA761F" w:rsidRDefault="00A20EA2" w:rsidP="006C6683">
            <w:pPr>
              <w:spacing w:before="120"/>
              <w:rPr>
                <w:lang w:val="fr-CA"/>
              </w:rPr>
            </w:pPr>
          </w:p>
        </w:tc>
      </w:tr>
      <w:tr w:rsidR="00E65739" w:rsidRPr="00EA761F" w:rsidTr="006C6683">
        <w:tc>
          <w:tcPr>
            <w:tcW w:w="1334" w:type="pct"/>
            <w:tcBorders>
              <w:right w:val="single" w:sz="4" w:space="0" w:color="auto"/>
            </w:tcBorders>
            <w:vAlign w:val="bottom"/>
          </w:tcPr>
          <w:p w:rsidR="00E65739" w:rsidRDefault="00E65739" w:rsidP="006C6683">
            <w:pPr>
              <w:pStyle w:val="Retraitnormal"/>
              <w:ind w:left="0"/>
              <w:rPr>
                <w:lang w:val="fr-CA"/>
              </w:rPr>
            </w:pPr>
          </w:p>
        </w:tc>
        <w:tc>
          <w:tcPr>
            <w:tcW w:w="366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5739" w:rsidRPr="00EA761F" w:rsidRDefault="00E65739" w:rsidP="006C6683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r>
              <w:rPr>
                <w:lang w:val="fr-CA"/>
              </w:rPr>
              <w:instrText xml:space="preserve"> </w:instrText>
            </w:r>
            <w:bookmarkStart w:id="38" w:name="Texte47"/>
            <w:r>
              <w:rPr>
                <w:lang w:val="fr-CA"/>
              </w:rPr>
              <w:instrText xml:space="preserve">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38"/>
          </w:p>
        </w:tc>
      </w:tr>
      <w:tr w:rsidR="00E65739" w:rsidRPr="00EA761F" w:rsidTr="006C6683">
        <w:tc>
          <w:tcPr>
            <w:tcW w:w="1334" w:type="pct"/>
            <w:tcBorders>
              <w:right w:val="single" w:sz="4" w:space="0" w:color="auto"/>
            </w:tcBorders>
            <w:vAlign w:val="bottom"/>
          </w:tcPr>
          <w:p w:rsidR="00E65739" w:rsidRDefault="00E65739" w:rsidP="006C6683">
            <w:pPr>
              <w:pStyle w:val="Retraitnormal"/>
              <w:ind w:left="0"/>
              <w:rPr>
                <w:lang w:val="fr-CA"/>
              </w:rPr>
            </w:pPr>
          </w:p>
        </w:tc>
        <w:tc>
          <w:tcPr>
            <w:tcW w:w="3666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5739" w:rsidRPr="00EA761F" w:rsidRDefault="00E65739" w:rsidP="006C6683">
            <w:pPr>
              <w:spacing w:before="120"/>
              <w:rPr>
                <w:lang w:val="fr-CA"/>
              </w:rPr>
            </w:pPr>
          </w:p>
        </w:tc>
      </w:tr>
      <w:tr w:rsidR="00A20EA2" w:rsidRPr="00EA761F" w:rsidTr="006C6683">
        <w:trPr>
          <w:gridAfter w:val="4"/>
          <w:wAfter w:w="3666" w:type="pct"/>
        </w:trPr>
        <w:tc>
          <w:tcPr>
            <w:tcW w:w="1334" w:type="pct"/>
            <w:vAlign w:val="bottom"/>
          </w:tcPr>
          <w:p w:rsidR="00A20EA2" w:rsidRPr="00EA761F" w:rsidRDefault="00A20EA2" w:rsidP="006C6683">
            <w:pPr>
              <w:pStyle w:val="Retraitnormal"/>
              <w:ind w:left="0"/>
              <w:rPr>
                <w:lang w:val="fr-CA"/>
              </w:rPr>
            </w:pPr>
          </w:p>
        </w:tc>
      </w:tr>
      <w:tr w:rsidR="00EC018F" w:rsidRPr="00EA761F" w:rsidTr="006C6683">
        <w:tc>
          <w:tcPr>
            <w:tcW w:w="3141" w:type="pct"/>
            <w:gridSpan w:val="2"/>
            <w:vAlign w:val="bottom"/>
          </w:tcPr>
          <w:p w:rsidR="00EC018F" w:rsidRDefault="00EC018F" w:rsidP="006C6683">
            <w:pPr>
              <w:pStyle w:val="Retraitnormal"/>
              <w:ind w:left="0" w:right="-4079"/>
              <w:rPr>
                <w:lang w:val="fr-CA"/>
              </w:rPr>
            </w:pPr>
          </w:p>
          <w:p w:rsidR="00EC018F" w:rsidRDefault="00EC018F" w:rsidP="006C6683">
            <w:pPr>
              <w:pStyle w:val="Retraitnormal"/>
              <w:ind w:left="0" w:right="-4079"/>
              <w:rPr>
                <w:lang w:val="fr-CA"/>
              </w:rPr>
            </w:pPr>
            <w:r>
              <w:rPr>
                <w:lang w:val="fr-CA"/>
              </w:rPr>
              <w:t xml:space="preserve">L’enfant </w:t>
            </w:r>
            <w:r w:rsidR="00A56A27">
              <w:rPr>
                <w:lang w:val="fr-CA"/>
              </w:rPr>
              <w:t>doit-il prendre des médicaments?</w:t>
            </w:r>
          </w:p>
        </w:tc>
        <w:tc>
          <w:tcPr>
            <w:tcW w:w="1859" w:type="pct"/>
            <w:gridSpan w:val="3"/>
            <w:vAlign w:val="bottom"/>
          </w:tcPr>
          <w:p w:rsidR="00A56A27" w:rsidRDefault="00A56A27" w:rsidP="006C6683">
            <w:pPr>
              <w:spacing w:before="120"/>
              <w:jc w:val="right"/>
              <w:rPr>
                <w:lang w:val="fr-CA"/>
              </w:rPr>
            </w:pPr>
          </w:p>
          <w:p w:rsidR="00EC018F" w:rsidRPr="00A56A27" w:rsidRDefault="00EC018F" w:rsidP="006C6683">
            <w:pPr>
              <w:spacing w:before="120"/>
              <w:jc w:val="right"/>
              <w:rPr>
                <w:lang w:val="fr-CA"/>
              </w:rPr>
            </w:pPr>
            <w:r>
              <w:rPr>
                <w:lang w:val="fr-CA"/>
              </w:rPr>
              <w:t xml:space="preserve">Oui   </w:t>
            </w:r>
            <w:r w:rsidRPr="00A20EA2">
              <w:rPr>
                <w:sz w:val="40"/>
                <w:szCs w:val="40"/>
                <w:lang w:val="fr-CA"/>
              </w:rPr>
              <w:sym w:font="Symbol" w:char="F0F0"/>
            </w:r>
            <w:r>
              <w:rPr>
                <w:lang w:val="fr-CA"/>
              </w:rPr>
              <w:t xml:space="preserve">      Non   </w:t>
            </w:r>
            <w:r w:rsidRPr="00A20EA2">
              <w:rPr>
                <w:sz w:val="40"/>
                <w:szCs w:val="40"/>
                <w:lang w:val="fr-CA"/>
              </w:rPr>
              <w:sym w:font="Symbol" w:char="F0F0"/>
            </w:r>
          </w:p>
        </w:tc>
      </w:tr>
      <w:tr w:rsidR="00A20EA2" w:rsidRPr="00EA761F" w:rsidTr="006C6683">
        <w:tc>
          <w:tcPr>
            <w:tcW w:w="1334" w:type="pct"/>
            <w:vAlign w:val="bottom"/>
          </w:tcPr>
          <w:p w:rsidR="00A20EA2" w:rsidRPr="00EA761F" w:rsidRDefault="00A20EA2" w:rsidP="006C6683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Si oui, lesquelles?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A20EA2" w:rsidRDefault="00A20EA2" w:rsidP="006C6683">
            <w:pPr>
              <w:spacing w:before="120"/>
              <w:rPr>
                <w:lang w:val="fr-CA"/>
              </w:rPr>
            </w:pPr>
          </w:p>
          <w:p w:rsidR="00A20EA2" w:rsidRPr="00EA761F" w:rsidRDefault="00A20EA2" w:rsidP="006C6683">
            <w:pPr>
              <w:spacing w:before="120"/>
              <w:rPr>
                <w:lang w:val="fr-CA"/>
              </w:rPr>
            </w:pPr>
          </w:p>
        </w:tc>
      </w:tr>
      <w:tr w:rsidR="002D0F98" w:rsidRPr="00EA761F" w:rsidTr="006C6683">
        <w:tc>
          <w:tcPr>
            <w:tcW w:w="1334" w:type="pct"/>
            <w:tcBorders>
              <w:right w:val="single" w:sz="4" w:space="0" w:color="auto"/>
            </w:tcBorders>
            <w:vAlign w:val="bottom"/>
          </w:tcPr>
          <w:p w:rsidR="002D0F98" w:rsidRDefault="002D0F98" w:rsidP="006C6683">
            <w:pPr>
              <w:pStyle w:val="Retraitnormal"/>
              <w:ind w:left="0"/>
              <w:rPr>
                <w:lang w:val="fr-CA"/>
              </w:rPr>
            </w:pPr>
          </w:p>
        </w:tc>
        <w:tc>
          <w:tcPr>
            <w:tcW w:w="366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D0F98" w:rsidRDefault="002D0F98" w:rsidP="006C6683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48"/>
                  <w:enabled/>
                  <w:calcOnExit w:val="0"/>
                  <w:textInput/>
                </w:ffData>
              </w:fldChar>
            </w:r>
            <w:bookmarkStart w:id="39" w:name="Texte48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39"/>
          </w:p>
        </w:tc>
      </w:tr>
      <w:tr w:rsidR="00E65739" w:rsidRPr="00EA761F" w:rsidTr="006C6683">
        <w:tc>
          <w:tcPr>
            <w:tcW w:w="1334" w:type="pct"/>
            <w:tcBorders>
              <w:right w:val="single" w:sz="4" w:space="0" w:color="auto"/>
            </w:tcBorders>
            <w:vAlign w:val="bottom"/>
          </w:tcPr>
          <w:p w:rsidR="002D0F98" w:rsidRDefault="002D0F98" w:rsidP="006C6683">
            <w:pPr>
              <w:pStyle w:val="Retraitnormal"/>
              <w:ind w:left="0"/>
              <w:rPr>
                <w:lang w:val="fr-CA"/>
              </w:rPr>
            </w:pPr>
          </w:p>
        </w:tc>
        <w:tc>
          <w:tcPr>
            <w:tcW w:w="3666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5739" w:rsidRDefault="00E65739" w:rsidP="006C6683">
            <w:pPr>
              <w:spacing w:before="120"/>
              <w:rPr>
                <w:lang w:val="fr-CA"/>
              </w:rPr>
            </w:pPr>
          </w:p>
        </w:tc>
      </w:tr>
      <w:tr w:rsidR="00A20EA2" w:rsidRPr="00EA761F" w:rsidTr="006C6683">
        <w:trPr>
          <w:gridAfter w:val="4"/>
          <w:wAfter w:w="3666" w:type="pct"/>
        </w:trPr>
        <w:tc>
          <w:tcPr>
            <w:tcW w:w="1334" w:type="pct"/>
            <w:vAlign w:val="bottom"/>
          </w:tcPr>
          <w:p w:rsidR="00A20EA2" w:rsidRPr="00EA761F" w:rsidRDefault="00A20EA2" w:rsidP="006C6683">
            <w:pPr>
              <w:pStyle w:val="Retraitnormal"/>
              <w:ind w:left="0"/>
              <w:rPr>
                <w:lang w:val="fr-CA"/>
              </w:rPr>
            </w:pPr>
          </w:p>
        </w:tc>
      </w:tr>
      <w:tr w:rsidR="00EC018F" w:rsidRPr="00EA761F" w:rsidTr="006C6683">
        <w:tc>
          <w:tcPr>
            <w:tcW w:w="3612" w:type="pct"/>
            <w:gridSpan w:val="3"/>
            <w:vAlign w:val="bottom"/>
          </w:tcPr>
          <w:p w:rsidR="00EC018F" w:rsidRDefault="00EC018F" w:rsidP="006C6683">
            <w:pPr>
              <w:pStyle w:val="Retraitnormal"/>
              <w:ind w:left="0"/>
              <w:rPr>
                <w:lang w:val="fr-CA"/>
              </w:rPr>
            </w:pPr>
          </w:p>
          <w:p w:rsidR="00EC018F" w:rsidRDefault="00A56A27" w:rsidP="006C6683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L’enfant prend-il ses médicaments lui-même?</w:t>
            </w:r>
          </w:p>
        </w:tc>
        <w:tc>
          <w:tcPr>
            <w:tcW w:w="1388" w:type="pct"/>
            <w:gridSpan w:val="2"/>
            <w:vAlign w:val="bottom"/>
          </w:tcPr>
          <w:p w:rsidR="00EC018F" w:rsidRPr="00A20EA2" w:rsidRDefault="00EC018F" w:rsidP="006C6683">
            <w:pPr>
              <w:spacing w:before="120"/>
              <w:rPr>
                <w:sz w:val="40"/>
                <w:szCs w:val="40"/>
                <w:lang w:val="fr-CA"/>
              </w:rPr>
            </w:pPr>
            <w:r>
              <w:rPr>
                <w:lang w:val="fr-CA"/>
              </w:rPr>
              <w:t xml:space="preserve">Oui   </w:t>
            </w:r>
            <w:r w:rsidRPr="00A20EA2">
              <w:rPr>
                <w:sz w:val="40"/>
                <w:szCs w:val="40"/>
                <w:lang w:val="fr-CA"/>
              </w:rPr>
              <w:sym w:font="Symbol" w:char="F0F0"/>
            </w:r>
            <w:r>
              <w:rPr>
                <w:lang w:val="fr-CA"/>
              </w:rPr>
              <w:t xml:space="preserve">      Non   </w:t>
            </w:r>
            <w:r w:rsidRPr="00A20EA2">
              <w:rPr>
                <w:sz w:val="40"/>
                <w:szCs w:val="40"/>
                <w:lang w:val="fr-CA"/>
              </w:rPr>
              <w:sym w:font="Symbol" w:char="F0F0"/>
            </w:r>
          </w:p>
        </w:tc>
      </w:tr>
      <w:tr w:rsidR="00A56A27" w:rsidRPr="00EA761F" w:rsidTr="006C6683">
        <w:tc>
          <w:tcPr>
            <w:tcW w:w="5000" w:type="pct"/>
            <w:gridSpan w:val="5"/>
            <w:vAlign w:val="bottom"/>
          </w:tcPr>
          <w:p w:rsidR="00A56A27" w:rsidRDefault="00A56A27" w:rsidP="006C6683">
            <w:pPr>
              <w:pStyle w:val="Retraitnormal"/>
              <w:ind w:left="0"/>
              <w:jc w:val="both"/>
              <w:rPr>
                <w:lang w:val="fr-CA"/>
              </w:rPr>
            </w:pPr>
          </w:p>
          <w:p w:rsidR="006C6683" w:rsidRPr="00EA761F" w:rsidRDefault="00A56A27" w:rsidP="006C6683">
            <w:pPr>
              <w:pStyle w:val="Retraitnormal"/>
              <w:ind w:left="0"/>
              <w:jc w:val="both"/>
              <w:rPr>
                <w:lang w:val="fr-CA"/>
              </w:rPr>
            </w:pPr>
            <w:r>
              <w:rPr>
                <w:lang w:val="fr-CA"/>
              </w:rPr>
              <w:t>Y’-a-t-il d’autres renseignements pouvant nous être utiles concernant la santé de votre enfant?</w:t>
            </w:r>
          </w:p>
        </w:tc>
      </w:tr>
      <w:tr w:rsidR="00EC018F" w:rsidRPr="00EA761F" w:rsidTr="006C6683">
        <w:tc>
          <w:tcPr>
            <w:tcW w:w="1334" w:type="pct"/>
            <w:tcBorders>
              <w:right w:val="single" w:sz="4" w:space="0" w:color="auto"/>
            </w:tcBorders>
            <w:vAlign w:val="bottom"/>
          </w:tcPr>
          <w:p w:rsidR="00EC018F" w:rsidRDefault="00EC018F" w:rsidP="006C6683">
            <w:pPr>
              <w:pStyle w:val="Retraitnormal"/>
              <w:ind w:left="0"/>
              <w:rPr>
                <w:lang w:val="fr-CA"/>
              </w:rPr>
            </w:pPr>
          </w:p>
        </w:tc>
        <w:tc>
          <w:tcPr>
            <w:tcW w:w="366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C018F" w:rsidRPr="00EA761F" w:rsidRDefault="00063D29" w:rsidP="006C6683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bookmarkStart w:id="40" w:name="Texte41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40"/>
          </w:p>
        </w:tc>
      </w:tr>
      <w:tr w:rsidR="00EC018F" w:rsidRPr="00EA761F" w:rsidTr="006C6683">
        <w:tc>
          <w:tcPr>
            <w:tcW w:w="1334" w:type="pct"/>
            <w:tcBorders>
              <w:right w:val="single" w:sz="4" w:space="0" w:color="auto"/>
            </w:tcBorders>
            <w:vAlign w:val="bottom"/>
          </w:tcPr>
          <w:p w:rsidR="00EC018F" w:rsidRDefault="00EC018F" w:rsidP="006C6683">
            <w:pPr>
              <w:pStyle w:val="Retraitnormal"/>
              <w:ind w:left="0"/>
              <w:rPr>
                <w:lang w:val="fr-CA"/>
              </w:rPr>
            </w:pPr>
          </w:p>
        </w:tc>
        <w:tc>
          <w:tcPr>
            <w:tcW w:w="3666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C018F" w:rsidRPr="00EA761F" w:rsidRDefault="00EC018F" w:rsidP="006C6683">
            <w:pPr>
              <w:spacing w:before="120"/>
              <w:rPr>
                <w:lang w:val="fr-CA"/>
              </w:rPr>
            </w:pPr>
          </w:p>
        </w:tc>
      </w:tr>
      <w:tr w:rsidR="00EC018F" w:rsidRPr="00EA761F" w:rsidTr="006C6683">
        <w:tc>
          <w:tcPr>
            <w:tcW w:w="1334" w:type="pct"/>
            <w:tcBorders>
              <w:right w:val="single" w:sz="4" w:space="0" w:color="auto"/>
            </w:tcBorders>
            <w:vAlign w:val="bottom"/>
          </w:tcPr>
          <w:p w:rsidR="00EC018F" w:rsidRDefault="00EC018F" w:rsidP="006C6683">
            <w:pPr>
              <w:pStyle w:val="Retraitnormal"/>
              <w:ind w:left="0"/>
              <w:rPr>
                <w:lang w:val="fr-CA"/>
              </w:rPr>
            </w:pPr>
          </w:p>
        </w:tc>
        <w:tc>
          <w:tcPr>
            <w:tcW w:w="3666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C018F" w:rsidRPr="00EA761F" w:rsidRDefault="00EC018F" w:rsidP="006C6683">
            <w:pPr>
              <w:spacing w:before="120"/>
              <w:rPr>
                <w:lang w:val="fr-CA"/>
              </w:rPr>
            </w:pPr>
          </w:p>
        </w:tc>
      </w:tr>
      <w:tr w:rsidR="00EC018F" w:rsidRPr="00EA761F" w:rsidTr="006C6683">
        <w:tc>
          <w:tcPr>
            <w:tcW w:w="1334" w:type="pct"/>
            <w:tcBorders>
              <w:right w:val="single" w:sz="4" w:space="0" w:color="auto"/>
            </w:tcBorders>
            <w:vAlign w:val="bottom"/>
          </w:tcPr>
          <w:p w:rsidR="00EC018F" w:rsidRDefault="00EC018F" w:rsidP="006C6683">
            <w:pPr>
              <w:pStyle w:val="Retraitnormal"/>
              <w:ind w:left="0"/>
              <w:rPr>
                <w:lang w:val="fr-CA"/>
              </w:rPr>
            </w:pPr>
          </w:p>
        </w:tc>
        <w:tc>
          <w:tcPr>
            <w:tcW w:w="3666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C018F" w:rsidRPr="00EA761F" w:rsidRDefault="00EC018F" w:rsidP="006C6683">
            <w:pPr>
              <w:spacing w:before="120"/>
              <w:rPr>
                <w:lang w:val="fr-CA"/>
              </w:rPr>
            </w:pPr>
          </w:p>
        </w:tc>
      </w:tr>
      <w:tr w:rsidR="00EC018F" w:rsidRPr="00EA761F" w:rsidTr="006C6683">
        <w:tc>
          <w:tcPr>
            <w:tcW w:w="1334" w:type="pct"/>
            <w:tcBorders>
              <w:right w:val="single" w:sz="4" w:space="0" w:color="auto"/>
            </w:tcBorders>
            <w:vAlign w:val="bottom"/>
          </w:tcPr>
          <w:p w:rsidR="00EC018F" w:rsidRDefault="00EC018F" w:rsidP="006C6683">
            <w:pPr>
              <w:pStyle w:val="Retraitnormal"/>
              <w:ind w:left="0"/>
              <w:rPr>
                <w:lang w:val="fr-CA"/>
              </w:rPr>
            </w:pPr>
          </w:p>
        </w:tc>
        <w:tc>
          <w:tcPr>
            <w:tcW w:w="3666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C018F" w:rsidRPr="00EA761F" w:rsidRDefault="00EC018F" w:rsidP="006C6683">
            <w:pPr>
              <w:spacing w:before="120"/>
              <w:rPr>
                <w:lang w:val="fr-CA"/>
              </w:rPr>
            </w:pPr>
          </w:p>
        </w:tc>
      </w:tr>
      <w:tr w:rsidR="006C6683" w:rsidRPr="00EA761F" w:rsidTr="006C6683">
        <w:tc>
          <w:tcPr>
            <w:tcW w:w="1334" w:type="pct"/>
            <w:tcBorders>
              <w:right w:val="single" w:sz="4" w:space="0" w:color="auto"/>
            </w:tcBorders>
            <w:vAlign w:val="bottom"/>
          </w:tcPr>
          <w:p w:rsidR="006C6683" w:rsidRDefault="006C6683" w:rsidP="006C6683">
            <w:pPr>
              <w:pStyle w:val="Retraitnormal"/>
              <w:ind w:left="0"/>
              <w:rPr>
                <w:lang w:val="fr-CA"/>
              </w:rPr>
            </w:pPr>
          </w:p>
        </w:tc>
        <w:tc>
          <w:tcPr>
            <w:tcW w:w="3666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6683" w:rsidRPr="00EA761F" w:rsidRDefault="006C6683" w:rsidP="006C6683">
            <w:pPr>
              <w:spacing w:before="120"/>
              <w:rPr>
                <w:lang w:val="fr-CA"/>
              </w:rPr>
            </w:pPr>
          </w:p>
        </w:tc>
      </w:tr>
    </w:tbl>
    <w:p w:rsidR="00DB527F" w:rsidRDefault="00DB527F" w:rsidP="00DB527F">
      <w:pPr>
        <w:spacing w:after="0"/>
        <w:rPr>
          <w:sz w:val="12"/>
          <w:szCs w:val="16"/>
          <w:lang w:val="fr-CA"/>
        </w:rPr>
      </w:pPr>
    </w:p>
    <w:p w:rsidR="006C6683" w:rsidRPr="00DB527F" w:rsidRDefault="006C6683" w:rsidP="00B813D9">
      <w:pPr>
        <w:rPr>
          <w:lang w:val="fr-CA"/>
        </w:rPr>
        <w:sectPr w:rsidR="006C6683" w:rsidRPr="00DB527F" w:rsidSect="006C6683">
          <w:type w:val="continuous"/>
          <w:pgSz w:w="11906" w:h="16838" w:code="9"/>
          <w:pgMar w:top="1440" w:right="1440" w:bottom="1008" w:left="1440" w:header="720" w:footer="432" w:gutter="0"/>
          <w:cols w:space="720"/>
          <w:titlePg/>
          <w:docGrid w:linePitch="381"/>
        </w:sectPr>
      </w:pPr>
    </w:p>
    <w:p w:rsidR="005B3E00" w:rsidRDefault="005B3E00" w:rsidP="00CB6036">
      <w:pPr>
        <w:rPr>
          <w:lang w:val="fr-CA"/>
        </w:rPr>
      </w:pPr>
    </w:p>
    <w:p w:rsidR="0068114D" w:rsidRPr="00CB6036" w:rsidRDefault="00DB527F" w:rsidP="00CB6036">
      <w:pPr>
        <w:jc w:val="center"/>
        <w:rPr>
          <w:color w:val="561715" w:themeColor="accent5" w:themeShade="BF"/>
          <w:sz w:val="32"/>
          <w:szCs w:val="32"/>
        </w:rPr>
      </w:pPr>
      <w:r>
        <w:rPr>
          <w:color w:val="561715" w:themeColor="accent5" w:themeShade="BF"/>
          <w:sz w:val="32"/>
          <w:szCs w:val="32"/>
        </w:rPr>
        <w:br w:type="page"/>
      </w:r>
      <w:r w:rsidR="0068114D" w:rsidRPr="006A4641">
        <w:rPr>
          <w:color w:val="561715" w:themeColor="accent5" w:themeShade="BF"/>
          <w:sz w:val="32"/>
          <w:szCs w:val="32"/>
        </w:rPr>
        <w:lastRenderedPageBreak/>
        <w:t>Camps de jour de poterie</w:t>
      </w:r>
      <w:r w:rsidR="0068114D">
        <w:rPr>
          <w:color w:val="767171" w:themeColor="background2" w:themeShade="80"/>
          <w:sz w:val="44"/>
          <w:szCs w:val="44"/>
        </w:rPr>
        <w:br/>
        <w:t>AUTORISATION DE PHOTOGRAPHIER</w:t>
      </w:r>
    </w:p>
    <w:p w:rsidR="006E33C9" w:rsidRPr="001A07D7" w:rsidRDefault="006E33C9" w:rsidP="006E33C9">
      <w:pPr>
        <w:jc w:val="center"/>
        <w:rPr>
          <w:color w:val="000000" w:themeColor="text1"/>
          <w:sz w:val="24"/>
          <w:szCs w:val="24"/>
        </w:rPr>
      </w:pPr>
      <w:r w:rsidRPr="001A07D7">
        <w:rPr>
          <w:color w:val="000000" w:themeColor="text1"/>
          <w:sz w:val="24"/>
          <w:szCs w:val="24"/>
        </w:rPr>
        <w:t xml:space="preserve">Veuillez </w:t>
      </w:r>
      <w:r>
        <w:rPr>
          <w:color w:val="000000" w:themeColor="text1"/>
          <w:sz w:val="24"/>
          <w:szCs w:val="24"/>
        </w:rPr>
        <w:t>taper vos</w:t>
      </w:r>
      <w:r w:rsidRPr="001A07D7">
        <w:rPr>
          <w:color w:val="000000" w:themeColor="text1"/>
          <w:sz w:val="24"/>
          <w:szCs w:val="24"/>
        </w:rPr>
        <w:t xml:space="preserve"> réponses </w:t>
      </w:r>
      <w:r>
        <w:rPr>
          <w:color w:val="000000" w:themeColor="text1"/>
          <w:sz w:val="24"/>
          <w:szCs w:val="24"/>
        </w:rPr>
        <w:t xml:space="preserve">directement </w:t>
      </w:r>
      <w:r w:rsidRPr="001A07D7">
        <w:rPr>
          <w:color w:val="000000" w:themeColor="text1"/>
          <w:sz w:val="24"/>
          <w:szCs w:val="24"/>
        </w:rPr>
        <w:t>dans le fichier, puis enreg</w:t>
      </w:r>
      <w:r>
        <w:rPr>
          <w:color w:val="000000" w:themeColor="text1"/>
          <w:sz w:val="24"/>
          <w:szCs w:val="24"/>
        </w:rPr>
        <w:t>i</w:t>
      </w:r>
      <w:r w:rsidRPr="001A07D7">
        <w:rPr>
          <w:color w:val="000000" w:themeColor="text1"/>
          <w:sz w:val="24"/>
          <w:szCs w:val="24"/>
        </w:rPr>
        <w:t xml:space="preserve">strez une copie et retournez-la par courriel à </w:t>
      </w:r>
      <w:hyperlink r:id="rId15" w:history="1">
        <w:r w:rsidRPr="001A07D7">
          <w:rPr>
            <w:rStyle w:val="Hyperlien"/>
            <w:color w:val="731F1C" w:themeColor="accent5"/>
            <w:sz w:val="24"/>
            <w:szCs w:val="24"/>
          </w:rPr>
          <w:t>ceramique@centreceramiquebonsecours.com</w:t>
        </w:r>
      </w:hyperlink>
      <w:r>
        <w:rPr>
          <w:color w:val="000000" w:themeColor="text1"/>
          <w:sz w:val="24"/>
          <w:szCs w:val="24"/>
        </w:rPr>
        <w:br/>
      </w:r>
    </w:p>
    <w:tbl>
      <w:tblPr>
        <w:tblStyle w:val="Grilledutableau"/>
        <w:tblpPr w:leftFromText="141" w:rightFromText="141" w:vertAnchor="tex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6618"/>
      </w:tblGrid>
      <w:tr w:rsidR="0068114D" w:rsidRPr="00EA761F" w:rsidTr="00826866">
        <w:tc>
          <w:tcPr>
            <w:tcW w:w="5000" w:type="pct"/>
            <w:gridSpan w:val="2"/>
            <w:shd w:val="clear" w:color="auto" w:fill="731F1C" w:themeFill="accent5"/>
          </w:tcPr>
          <w:p w:rsidR="0068114D" w:rsidRPr="00EA761F" w:rsidRDefault="0068114D" w:rsidP="00826866">
            <w:pPr>
              <w:pStyle w:val="Titre1"/>
              <w:outlineLvl w:val="0"/>
              <w:rPr>
                <w:lang w:val="fr-CA"/>
              </w:rPr>
            </w:pPr>
            <w:r>
              <w:rPr>
                <w:lang w:val="fr-CA"/>
              </w:rPr>
              <w:t>Acceptation</w:t>
            </w:r>
          </w:p>
        </w:tc>
      </w:tr>
      <w:tr w:rsidR="0068114D" w:rsidRPr="00EA761F" w:rsidTr="00826866">
        <w:tc>
          <w:tcPr>
            <w:tcW w:w="5000" w:type="pct"/>
            <w:gridSpan w:val="2"/>
            <w:shd w:val="clear" w:color="auto" w:fill="auto"/>
          </w:tcPr>
          <w:p w:rsidR="0068114D" w:rsidRDefault="0068114D" w:rsidP="00826866">
            <w:pPr>
              <w:pStyle w:val="Titre1"/>
              <w:tabs>
                <w:tab w:val="left" w:pos="3480"/>
              </w:tabs>
              <w:outlineLvl w:val="0"/>
              <w:rPr>
                <w:lang w:val="fr-CA"/>
              </w:rPr>
            </w:pPr>
          </w:p>
        </w:tc>
      </w:tr>
      <w:tr w:rsidR="0068114D" w:rsidRPr="00EA761F" w:rsidTr="00826866">
        <w:tc>
          <w:tcPr>
            <w:tcW w:w="1334" w:type="pct"/>
            <w:vAlign w:val="bottom"/>
          </w:tcPr>
          <w:p w:rsidR="0068114D" w:rsidRPr="00EA761F" w:rsidRDefault="0068114D" w:rsidP="00826866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Je soussigné(e) :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:rsidR="0068114D" w:rsidRPr="00EA761F" w:rsidRDefault="0068114D" w:rsidP="00826866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</w:p>
        </w:tc>
      </w:tr>
      <w:tr w:rsidR="0068114D" w:rsidRPr="00EA761F" w:rsidTr="00826866">
        <w:tc>
          <w:tcPr>
            <w:tcW w:w="5000" w:type="pct"/>
            <w:gridSpan w:val="2"/>
            <w:vAlign w:val="bottom"/>
          </w:tcPr>
          <w:p w:rsidR="0068114D" w:rsidRDefault="0068114D" w:rsidP="00826866">
            <w:pPr>
              <w:spacing w:before="120"/>
              <w:rPr>
                <w:lang w:val="fr-CA"/>
              </w:rPr>
            </w:pPr>
          </w:p>
          <w:p w:rsidR="0068114D" w:rsidRDefault="0068114D" w:rsidP="00826866">
            <w:pPr>
              <w:spacing w:before="120"/>
              <w:rPr>
                <w:lang w:val="fr-CA"/>
              </w:rPr>
            </w:pPr>
            <w:r w:rsidRPr="00822085">
              <w:rPr>
                <w:b/>
                <w:bCs/>
                <w:lang w:val="fr-CA"/>
              </w:rPr>
              <w:t>J’ACCEPTE</w:t>
            </w:r>
            <w:r>
              <w:rPr>
                <w:lang w:val="fr-CA"/>
              </w:rPr>
              <w:t xml:space="preserve"> par la présente, que le camp de jour du Centre de céramique Bonsecours puisse prendre des photographies de mon enfant.</w:t>
            </w:r>
          </w:p>
          <w:p w:rsidR="0068114D" w:rsidRPr="00EA761F" w:rsidRDefault="0068114D" w:rsidP="00826866">
            <w:pPr>
              <w:spacing w:before="120"/>
              <w:rPr>
                <w:lang w:val="fr-CA"/>
              </w:rPr>
            </w:pPr>
          </w:p>
        </w:tc>
      </w:tr>
      <w:tr w:rsidR="0068114D" w:rsidRPr="00EA761F" w:rsidTr="00826866">
        <w:tc>
          <w:tcPr>
            <w:tcW w:w="1334" w:type="pct"/>
            <w:tcBorders>
              <w:top w:val="single" w:sz="4" w:space="0" w:color="FFFFFF" w:themeColor="background1"/>
            </w:tcBorders>
            <w:vAlign w:val="bottom"/>
          </w:tcPr>
          <w:p w:rsidR="0068114D" w:rsidRPr="00F62F03" w:rsidRDefault="0068114D" w:rsidP="00826866">
            <w:pPr>
              <w:pStyle w:val="Retraitnormal"/>
              <w:ind w:left="0"/>
              <w:rPr>
                <w:lang w:val="fr-CA"/>
              </w:rPr>
            </w:pPr>
            <w:r w:rsidRPr="00F62F03">
              <w:rPr>
                <w:lang w:val="fr-CA" w:bidi="fr-FR"/>
              </w:rPr>
              <w:t>Date :</w:t>
            </w:r>
          </w:p>
        </w:tc>
        <w:tc>
          <w:tcPr>
            <w:tcW w:w="3666" w:type="pct"/>
            <w:tcBorders>
              <w:bottom w:val="single" w:sz="4" w:space="0" w:color="000000" w:themeColor="text1"/>
            </w:tcBorders>
            <w:vAlign w:val="bottom"/>
          </w:tcPr>
          <w:p w:rsidR="0068114D" w:rsidRPr="00EA761F" w:rsidRDefault="0068114D" w:rsidP="00826866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</w:p>
        </w:tc>
      </w:tr>
      <w:tr w:rsidR="0068114D" w:rsidRPr="00EA761F" w:rsidTr="00826866">
        <w:tc>
          <w:tcPr>
            <w:tcW w:w="1334" w:type="pct"/>
            <w:tcBorders>
              <w:top w:val="single" w:sz="4" w:space="0" w:color="FFFFFF" w:themeColor="background1"/>
            </w:tcBorders>
            <w:vAlign w:val="bottom"/>
          </w:tcPr>
          <w:p w:rsidR="0068114D" w:rsidRPr="00F62F03" w:rsidRDefault="0068114D" w:rsidP="00826866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 w:bidi="fr-FR"/>
              </w:rPr>
              <w:t>Signature</w:t>
            </w:r>
            <w:r w:rsidRPr="00F62F03">
              <w:rPr>
                <w:lang w:val="fr-CA" w:bidi="fr-FR"/>
              </w:rPr>
              <w:t> :</w:t>
            </w:r>
          </w:p>
        </w:tc>
        <w:tc>
          <w:tcPr>
            <w:tcW w:w="3666" w:type="pct"/>
            <w:tcBorders>
              <w:bottom w:val="single" w:sz="4" w:space="0" w:color="000000" w:themeColor="text1"/>
            </w:tcBorders>
            <w:vAlign w:val="bottom"/>
          </w:tcPr>
          <w:p w:rsidR="0068114D" w:rsidRDefault="0068114D" w:rsidP="00826866">
            <w:pPr>
              <w:spacing w:before="120"/>
              <w:rPr>
                <w:lang w:val="fr-CA"/>
              </w:rPr>
            </w:pPr>
          </w:p>
          <w:p w:rsidR="0068114D" w:rsidRPr="00EA761F" w:rsidRDefault="0068114D" w:rsidP="00826866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51"/>
                  <w:enabled/>
                  <w:calcOnExit w:val="0"/>
                  <w:textInput/>
                </w:ffData>
              </w:fldChar>
            </w:r>
            <w:bookmarkStart w:id="41" w:name="Texte51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41"/>
          </w:p>
        </w:tc>
      </w:tr>
      <w:tr w:rsidR="0068114D" w:rsidRPr="00EA761F" w:rsidTr="00826866">
        <w:tc>
          <w:tcPr>
            <w:tcW w:w="1334" w:type="pct"/>
            <w:vAlign w:val="bottom"/>
          </w:tcPr>
          <w:p w:rsidR="0068114D" w:rsidRDefault="0068114D" w:rsidP="00826866">
            <w:pPr>
              <w:pStyle w:val="Retraitnormal"/>
              <w:ind w:left="0"/>
              <w:rPr>
                <w:lang w:val="fr-CA" w:bidi="fr-FR"/>
              </w:rPr>
            </w:pPr>
          </w:p>
          <w:p w:rsidR="0068114D" w:rsidRDefault="0068114D" w:rsidP="00826866">
            <w:pPr>
              <w:pStyle w:val="Retraitnormal"/>
              <w:ind w:left="0"/>
              <w:rPr>
                <w:lang w:val="fr-CA" w:bidi="fr-FR"/>
              </w:rPr>
            </w:pPr>
          </w:p>
        </w:tc>
        <w:tc>
          <w:tcPr>
            <w:tcW w:w="3666" w:type="pct"/>
            <w:tcBorders>
              <w:top w:val="single" w:sz="4" w:space="0" w:color="000000" w:themeColor="text1"/>
            </w:tcBorders>
            <w:vAlign w:val="bottom"/>
          </w:tcPr>
          <w:p w:rsidR="0068114D" w:rsidRPr="006A4641" w:rsidRDefault="0068114D" w:rsidP="00826866">
            <w:pPr>
              <w:spacing w:before="120"/>
              <w:rPr>
                <w:sz w:val="24"/>
                <w:szCs w:val="24"/>
                <w:lang w:val="fr-CA"/>
              </w:rPr>
            </w:pPr>
          </w:p>
        </w:tc>
      </w:tr>
      <w:tr w:rsidR="0068114D" w:rsidRPr="00EA761F" w:rsidTr="00826866">
        <w:tc>
          <w:tcPr>
            <w:tcW w:w="5000" w:type="pct"/>
            <w:gridSpan w:val="2"/>
            <w:shd w:val="clear" w:color="auto" w:fill="731F1C" w:themeFill="accent5"/>
          </w:tcPr>
          <w:p w:rsidR="0068114D" w:rsidRPr="00EA761F" w:rsidRDefault="0068114D" w:rsidP="00826866">
            <w:pPr>
              <w:pStyle w:val="Titre1"/>
              <w:outlineLvl w:val="0"/>
              <w:rPr>
                <w:lang w:val="fr-CA"/>
              </w:rPr>
            </w:pPr>
            <w:r>
              <w:rPr>
                <w:lang w:val="fr-CA"/>
              </w:rPr>
              <w:t>Refus</w:t>
            </w:r>
          </w:p>
        </w:tc>
      </w:tr>
      <w:tr w:rsidR="0068114D" w:rsidRPr="00EA761F" w:rsidTr="00826866">
        <w:tc>
          <w:tcPr>
            <w:tcW w:w="1334" w:type="pct"/>
            <w:vAlign w:val="bottom"/>
          </w:tcPr>
          <w:p w:rsidR="0068114D" w:rsidRDefault="0068114D" w:rsidP="00826866">
            <w:pPr>
              <w:pStyle w:val="Retraitnormal"/>
              <w:ind w:left="0"/>
              <w:rPr>
                <w:lang w:val="fr-CA"/>
              </w:rPr>
            </w:pPr>
          </w:p>
          <w:p w:rsidR="0068114D" w:rsidRPr="00EA761F" w:rsidRDefault="0068114D" w:rsidP="00826866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/>
              </w:rPr>
              <w:t>Je soussigné(e) :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:rsidR="0068114D" w:rsidRPr="00EA761F" w:rsidRDefault="0068114D" w:rsidP="00826866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</w:p>
        </w:tc>
      </w:tr>
      <w:tr w:rsidR="0068114D" w:rsidRPr="00EA761F" w:rsidTr="00826866">
        <w:tc>
          <w:tcPr>
            <w:tcW w:w="5000" w:type="pct"/>
            <w:gridSpan w:val="2"/>
            <w:vAlign w:val="bottom"/>
          </w:tcPr>
          <w:p w:rsidR="0068114D" w:rsidRDefault="0068114D" w:rsidP="00826866">
            <w:pPr>
              <w:spacing w:before="120"/>
              <w:rPr>
                <w:lang w:val="fr-CA"/>
              </w:rPr>
            </w:pPr>
          </w:p>
          <w:p w:rsidR="0068114D" w:rsidRPr="00EA761F" w:rsidRDefault="0068114D" w:rsidP="00826866">
            <w:pPr>
              <w:spacing w:before="120"/>
              <w:rPr>
                <w:lang w:val="fr-CA"/>
              </w:rPr>
            </w:pPr>
            <w:r w:rsidRPr="00822085">
              <w:rPr>
                <w:b/>
                <w:bCs/>
                <w:lang w:val="fr-CA"/>
              </w:rPr>
              <w:t>JE REFUSE</w:t>
            </w:r>
            <w:r>
              <w:rPr>
                <w:lang w:val="fr-CA"/>
              </w:rPr>
              <w:t xml:space="preserve"> par la présente, que le camp de jour du Centre de céramique Bonsecours puisse prendre des photographies de mon enfant.</w:t>
            </w:r>
            <w:r>
              <w:rPr>
                <w:lang w:val="fr-CA"/>
              </w:rPr>
              <w:br/>
            </w:r>
          </w:p>
        </w:tc>
      </w:tr>
      <w:tr w:rsidR="0068114D" w:rsidRPr="00EA761F" w:rsidTr="00826866">
        <w:tc>
          <w:tcPr>
            <w:tcW w:w="1334" w:type="pct"/>
            <w:tcBorders>
              <w:top w:val="single" w:sz="4" w:space="0" w:color="FFFFFF" w:themeColor="background1"/>
            </w:tcBorders>
            <w:vAlign w:val="bottom"/>
          </w:tcPr>
          <w:p w:rsidR="0068114D" w:rsidRPr="00F62F03" w:rsidRDefault="0068114D" w:rsidP="00826866">
            <w:pPr>
              <w:pStyle w:val="Retraitnormal"/>
              <w:ind w:left="0"/>
              <w:rPr>
                <w:lang w:val="fr-CA"/>
              </w:rPr>
            </w:pPr>
            <w:r w:rsidRPr="00F62F03">
              <w:rPr>
                <w:lang w:val="fr-CA" w:bidi="fr-FR"/>
              </w:rPr>
              <w:t>Date :</w:t>
            </w:r>
          </w:p>
        </w:tc>
        <w:tc>
          <w:tcPr>
            <w:tcW w:w="3666" w:type="pct"/>
            <w:tcBorders>
              <w:bottom w:val="single" w:sz="4" w:space="0" w:color="000000" w:themeColor="text1"/>
            </w:tcBorders>
            <w:vAlign w:val="bottom"/>
          </w:tcPr>
          <w:p w:rsidR="0068114D" w:rsidRPr="00EA761F" w:rsidRDefault="0068114D" w:rsidP="00826866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</w:p>
        </w:tc>
      </w:tr>
      <w:tr w:rsidR="0068114D" w:rsidRPr="00EA761F" w:rsidTr="00826866">
        <w:tc>
          <w:tcPr>
            <w:tcW w:w="1334" w:type="pct"/>
            <w:tcBorders>
              <w:top w:val="single" w:sz="4" w:space="0" w:color="FFFFFF" w:themeColor="background1"/>
            </w:tcBorders>
            <w:vAlign w:val="bottom"/>
          </w:tcPr>
          <w:p w:rsidR="0068114D" w:rsidRPr="00F62F03" w:rsidRDefault="0068114D" w:rsidP="00826866">
            <w:pPr>
              <w:pStyle w:val="Retraitnormal"/>
              <w:ind w:left="0"/>
              <w:rPr>
                <w:lang w:val="fr-CA"/>
              </w:rPr>
            </w:pPr>
            <w:r>
              <w:rPr>
                <w:lang w:val="fr-CA" w:bidi="fr-FR"/>
              </w:rPr>
              <w:t>Signature</w:t>
            </w:r>
            <w:r w:rsidRPr="00F62F03">
              <w:rPr>
                <w:lang w:val="fr-CA" w:bidi="fr-FR"/>
              </w:rPr>
              <w:t> :</w:t>
            </w:r>
          </w:p>
        </w:tc>
        <w:tc>
          <w:tcPr>
            <w:tcW w:w="3666" w:type="pct"/>
            <w:tcBorders>
              <w:bottom w:val="single" w:sz="4" w:space="0" w:color="000000" w:themeColor="text1"/>
            </w:tcBorders>
            <w:vAlign w:val="bottom"/>
          </w:tcPr>
          <w:p w:rsidR="0068114D" w:rsidRDefault="0068114D" w:rsidP="00826866">
            <w:pPr>
              <w:spacing w:before="120"/>
              <w:rPr>
                <w:lang w:val="fr-CA"/>
              </w:rPr>
            </w:pPr>
          </w:p>
          <w:p w:rsidR="0068114D" w:rsidRPr="00EA761F" w:rsidRDefault="0068114D" w:rsidP="00826866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51"/>
                  <w:enabled/>
                  <w:calcOnExit w:val="0"/>
                  <w:textInput/>
                </w:ffData>
              </w:fldChar>
            </w:r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</w:p>
        </w:tc>
      </w:tr>
    </w:tbl>
    <w:p w:rsidR="0068114D" w:rsidRDefault="0068114D" w:rsidP="0068114D">
      <w:pPr>
        <w:rPr>
          <w:i/>
          <w:iCs/>
          <w:sz w:val="24"/>
          <w:szCs w:val="24"/>
        </w:rPr>
      </w:pPr>
    </w:p>
    <w:p w:rsidR="0068114D" w:rsidRDefault="0068114D" w:rsidP="0068114D">
      <w:pPr>
        <w:rPr>
          <w:i/>
          <w:iCs/>
          <w:sz w:val="24"/>
          <w:szCs w:val="24"/>
        </w:rPr>
      </w:pPr>
    </w:p>
    <w:p w:rsidR="00DB527F" w:rsidRDefault="00DB527F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br w:type="page"/>
      </w:r>
    </w:p>
    <w:p w:rsidR="0068114D" w:rsidRDefault="0068114D" w:rsidP="0068114D">
      <w:pPr>
        <w:jc w:val="center"/>
        <w:rPr>
          <w:color w:val="767171" w:themeColor="background2" w:themeShade="80"/>
          <w:sz w:val="44"/>
          <w:szCs w:val="44"/>
        </w:rPr>
      </w:pPr>
      <w:r w:rsidRPr="006A4641">
        <w:rPr>
          <w:color w:val="561715" w:themeColor="accent5" w:themeShade="BF"/>
          <w:sz w:val="32"/>
          <w:szCs w:val="32"/>
        </w:rPr>
        <w:lastRenderedPageBreak/>
        <w:t>Camps de jour de poterie</w:t>
      </w:r>
      <w:r>
        <w:rPr>
          <w:color w:val="767171" w:themeColor="background2" w:themeShade="80"/>
          <w:sz w:val="44"/>
          <w:szCs w:val="44"/>
        </w:rPr>
        <w:br/>
        <w:t>FICHE D’IMPÔT</w:t>
      </w:r>
    </w:p>
    <w:p w:rsidR="0068114D" w:rsidRDefault="006E33C9" w:rsidP="0068114D">
      <w:pPr>
        <w:jc w:val="center"/>
        <w:rPr>
          <w:rStyle w:val="Hyperlien"/>
          <w:color w:val="731F1C" w:themeColor="accent5"/>
          <w:sz w:val="24"/>
          <w:szCs w:val="24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A5CCC2" wp14:editId="7DACF3DB">
                <wp:simplePos x="0" y="0"/>
                <wp:positionH relativeFrom="column">
                  <wp:posOffset>6047740</wp:posOffset>
                </wp:positionH>
                <wp:positionV relativeFrom="paragraph">
                  <wp:posOffset>1893570</wp:posOffset>
                </wp:positionV>
                <wp:extent cx="203200" cy="7239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A2A59" id="Rectangle 1" o:spid="_x0000_s1026" style="position:absolute;margin-left:476.2pt;margin-top:149.1pt;width:16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" fillcolor="white [3212]" stroked="f" strokeweight="1pt"/>
            </w:pict>
          </mc:Fallback>
        </mc:AlternateContent>
      </w:r>
      <w:r w:rsidR="0068114D" w:rsidRPr="001A07D7">
        <w:rPr>
          <w:color w:val="000000" w:themeColor="text1"/>
          <w:sz w:val="24"/>
          <w:szCs w:val="24"/>
        </w:rPr>
        <w:t xml:space="preserve">Veuillez </w:t>
      </w:r>
      <w:r w:rsidR="0068114D">
        <w:rPr>
          <w:color w:val="000000" w:themeColor="text1"/>
          <w:sz w:val="24"/>
          <w:szCs w:val="24"/>
        </w:rPr>
        <w:t>taper vos</w:t>
      </w:r>
      <w:r w:rsidR="0068114D" w:rsidRPr="001A07D7">
        <w:rPr>
          <w:color w:val="000000" w:themeColor="text1"/>
          <w:sz w:val="24"/>
          <w:szCs w:val="24"/>
        </w:rPr>
        <w:t xml:space="preserve"> réponses </w:t>
      </w:r>
      <w:r w:rsidR="0068114D">
        <w:rPr>
          <w:color w:val="000000" w:themeColor="text1"/>
          <w:sz w:val="24"/>
          <w:szCs w:val="24"/>
        </w:rPr>
        <w:t xml:space="preserve">directement </w:t>
      </w:r>
      <w:r w:rsidR="0068114D" w:rsidRPr="001A07D7">
        <w:rPr>
          <w:color w:val="000000" w:themeColor="text1"/>
          <w:sz w:val="24"/>
          <w:szCs w:val="24"/>
        </w:rPr>
        <w:t>dans le fichier, puis enreg</w:t>
      </w:r>
      <w:r w:rsidR="0068114D">
        <w:rPr>
          <w:color w:val="000000" w:themeColor="text1"/>
          <w:sz w:val="24"/>
          <w:szCs w:val="24"/>
        </w:rPr>
        <w:t>i</w:t>
      </w:r>
      <w:r w:rsidR="0068114D" w:rsidRPr="001A07D7">
        <w:rPr>
          <w:color w:val="000000" w:themeColor="text1"/>
          <w:sz w:val="24"/>
          <w:szCs w:val="24"/>
        </w:rPr>
        <w:t xml:space="preserve">strez une copie et retournez-la par courriel à </w:t>
      </w:r>
      <w:hyperlink r:id="rId16" w:history="1">
        <w:r w:rsidR="0068114D" w:rsidRPr="001A07D7">
          <w:rPr>
            <w:rStyle w:val="Hyperlien"/>
            <w:color w:val="731F1C" w:themeColor="accent5"/>
            <w:sz w:val="24"/>
            <w:szCs w:val="24"/>
          </w:rPr>
          <w:t>ceramique@centreceramiquebonsecours.com</w:t>
        </w:r>
      </w:hyperlink>
    </w:p>
    <w:p w:rsidR="00DB527F" w:rsidRPr="001A07D7" w:rsidRDefault="00DB527F" w:rsidP="0068114D">
      <w:pPr>
        <w:jc w:val="center"/>
        <w:rPr>
          <w:color w:val="000000" w:themeColor="text1"/>
          <w:sz w:val="24"/>
          <w:szCs w:val="24"/>
        </w:rPr>
      </w:pPr>
    </w:p>
    <w:tbl>
      <w:tblPr>
        <w:tblStyle w:val="Grilledutableau"/>
        <w:tblpPr w:leftFromText="141" w:rightFromText="141" w:vertAnchor="text" w:tblpY="1"/>
        <w:tblOverlap w:val="never"/>
        <w:tblW w:w="536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4"/>
        <w:gridCol w:w="6773"/>
        <w:gridCol w:w="161"/>
        <w:gridCol w:w="29"/>
      </w:tblGrid>
      <w:tr w:rsidR="0068114D" w:rsidRPr="00EA761F" w:rsidTr="00826866">
        <w:trPr>
          <w:gridAfter w:val="1"/>
          <w:wAfter w:w="15" w:type="pct"/>
        </w:trPr>
        <w:tc>
          <w:tcPr>
            <w:tcW w:w="4985" w:type="pct"/>
            <w:gridSpan w:val="3"/>
            <w:shd w:val="clear" w:color="auto" w:fill="731F1C" w:themeFill="accent5"/>
          </w:tcPr>
          <w:p w:rsidR="0068114D" w:rsidRPr="00EA761F" w:rsidRDefault="00DB527F" w:rsidP="00826866">
            <w:pPr>
              <w:pStyle w:val="Titre1"/>
              <w:outlineLvl w:val="0"/>
              <w:rPr>
                <w:lang w:val="fr-CA"/>
              </w:rPr>
            </w:pPr>
            <w:r>
              <w:rPr>
                <w:lang w:val="fr-CA"/>
              </w:rPr>
              <w:t>Informations de l’enfant</w:t>
            </w:r>
          </w:p>
        </w:tc>
      </w:tr>
      <w:tr w:rsidR="0068114D" w:rsidRPr="00EA761F" w:rsidTr="00826866">
        <w:trPr>
          <w:gridAfter w:val="1"/>
          <w:wAfter w:w="15" w:type="pct"/>
        </w:trPr>
        <w:tc>
          <w:tcPr>
            <w:tcW w:w="4985" w:type="pct"/>
            <w:gridSpan w:val="3"/>
            <w:shd w:val="clear" w:color="auto" w:fill="auto"/>
          </w:tcPr>
          <w:p w:rsidR="0068114D" w:rsidRDefault="0068114D" w:rsidP="00826866">
            <w:pPr>
              <w:pStyle w:val="Titre1"/>
              <w:tabs>
                <w:tab w:val="left" w:pos="3480"/>
              </w:tabs>
              <w:outlineLvl w:val="0"/>
              <w:rPr>
                <w:lang w:val="fr-CA"/>
              </w:rPr>
            </w:pPr>
          </w:p>
        </w:tc>
      </w:tr>
      <w:tr w:rsidR="0068114D" w:rsidRPr="00EA761F" w:rsidTr="006E33C9">
        <w:trPr>
          <w:gridAfter w:val="2"/>
          <w:wAfter w:w="98" w:type="pct"/>
        </w:trPr>
        <w:tc>
          <w:tcPr>
            <w:tcW w:w="1406" w:type="pct"/>
            <w:vAlign w:val="bottom"/>
          </w:tcPr>
          <w:p w:rsidR="0068114D" w:rsidRPr="00EA761F" w:rsidRDefault="0068114D" w:rsidP="00826866">
            <w:pPr>
              <w:pStyle w:val="Retraitnormal"/>
              <w:ind w:left="0" w:right="-613"/>
              <w:rPr>
                <w:lang w:val="fr-CA"/>
              </w:rPr>
            </w:pPr>
            <w:r>
              <w:rPr>
                <w:lang w:val="fr-CA"/>
              </w:rPr>
              <w:t>Prénom de l’enfant :</w:t>
            </w:r>
          </w:p>
        </w:tc>
        <w:tc>
          <w:tcPr>
            <w:tcW w:w="3496" w:type="pct"/>
            <w:tcBorders>
              <w:bottom w:val="single" w:sz="4" w:space="0" w:color="auto"/>
            </w:tcBorders>
            <w:vAlign w:val="bottom"/>
          </w:tcPr>
          <w:p w:rsidR="0068114D" w:rsidRPr="00EA761F" w:rsidRDefault="0068114D" w:rsidP="00826866">
            <w:pPr>
              <w:spacing w:before="120"/>
              <w:ind w:left="457" w:right="82" w:hanging="442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</w:p>
        </w:tc>
      </w:tr>
      <w:tr w:rsidR="0068114D" w:rsidRPr="00EA761F" w:rsidTr="006E33C9">
        <w:trPr>
          <w:gridAfter w:val="2"/>
          <w:wAfter w:w="98" w:type="pct"/>
        </w:trPr>
        <w:tc>
          <w:tcPr>
            <w:tcW w:w="1406" w:type="pct"/>
            <w:vAlign w:val="bottom"/>
          </w:tcPr>
          <w:p w:rsidR="0068114D" w:rsidRDefault="0068114D" w:rsidP="00826866">
            <w:pPr>
              <w:pStyle w:val="Retraitnormal"/>
              <w:ind w:left="0" w:right="-613"/>
              <w:rPr>
                <w:lang w:val="fr-CA"/>
              </w:rPr>
            </w:pPr>
          </w:p>
          <w:p w:rsidR="0068114D" w:rsidRPr="00EA761F" w:rsidRDefault="0068114D" w:rsidP="00826866">
            <w:pPr>
              <w:pStyle w:val="Retraitnormal"/>
              <w:ind w:left="0" w:right="-613"/>
              <w:rPr>
                <w:lang w:val="fr-CA"/>
              </w:rPr>
            </w:pPr>
            <w:r>
              <w:rPr>
                <w:lang w:val="fr-CA"/>
              </w:rPr>
              <w:t>Nom de l’enfant :</w:t>
            </w:r>
            <w:r w:rsidR="006E33C9">
              <w:rPr>
                <w:lang w:val="fr-CA"/>
              </w:rPr>
              <w:t xml:space="preserve"> </w:t>
            </w:r>
          </w:p>
        </w:tc>
        <w:tc>
          <w:tcPr>
            <w:tcW w:w="349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E33C9" w:rsidRDefault="006E33C9" w:rsidP="006E33C9">
            <w:pPr>
              <w:spacing w:before="120"/>
              <w:ind w:left="457" w:right="82" w:hanging="442"/>
              <w:rPr>
                <w:lang w:val="fr-CA"/>
              </w:rPr>
            </w:pPr>
          </w:p>
          <w:p w:rsidR="0068114D" w:rsidRPr="00EA761F" w:rsidRDefault="006E33C9" w:rsidP="006E33C9">
            <w:pPr>
              <w:spacing w:before="120"/>
              <w:ind w:left="457" w:right="82" w:hanging="442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54"/>
                  <w:enabled/>
                  <w:calcOnExit w:val="0"/>
                  <w:textInput/>
                </w:ffData>
              </w:fldChar>
            </w:r>
            <w:r>
              <w:rPr>
                <w:lang w:val="fr-CA"/>
              </w:rPr>
              <w:instrText xml:space="preserve"> </w:instrText>
            </w:r>
            <w:bookmarkStart w:id="42" w:name="Texte54"/>
            <w:r>
              <w:rPr>
                <w:lang w:val="fr-CA"/>
              </w:rPr>
              <w:instrText xml:space="preserve">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42"/>
          </w:p>
        </w:tc>
      </w:tr>
      <w:tr w:rsidR="0068114D" w:rsidRPr="00EA761F" w:rsidTr="006E33C9">
        <w:trPr>
          <w:gridAfter w:val="2"/>
          <w:wAfter w:w="98" w:type="pct"/>
        </w:trPr>
        <w:tc>
          <w:tcPr>
            <w:tcW w:w="1406" w:type="pct"/>
            <w:tcBorders>
              <w:top w:val="single" w:sz="4" w:space="0" w:color="FFFFFF" w:themeColor="background1"/>
            </w:tcBorders>
            <w:vAlign w:val="bottom"/>
          </w:tcPr>
          <w:p w:rsidR="0068114D" w:rsidRPr="00F62F03" w:rsidRDefault="0068114D" w:rsidP="00826866">
            <w:pPr>
              <w:pStyle w:val="Retraitnormal"/>
              <w:ind w:left="0" w:right="-613"/>
              <w:rPr>
                <w:lang w:val="fr-CA"/>
              </w:rPr>
            </w:pPr>
            <w:r>
              <w:rPr>
                <w:lang w:val="fr-CA" w:bidi="fr-FR"/>
              </w:rPr>
              <w:br/>
            </w:r>
            <w:r w:rsidRPr="00F62F03">
              <w:rPr>
                <w:lang w:val="fr-CA" w:bidi="fr-FR"/>
              </w:rPr>
              <w:t>Date</w:t>
            </w:r>
            <w:r>
              <w:rPr>
                <w:lang w:val="fr-CA" w:bidi="fr-FR"/>
              </w:rPr>
              <w:t xml:space="preserve"> de naissance</w:t>
            </w:r>
            <w:r w:rsidRPr="00F62F03">
              <w:rPr>
                <w:lang w:val="fr-CA" w:bidi="fr-FR"/>
              </w:rPr>
              <w:t> :</w:t>
            </w:r>
          </w:p>
        </w:tc>
        <w:tc>
          <w:tcPr>
            <w:tcW w:w="349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8114D" w:rsidRPr="00EA761F" w:rsidRDefault="0068114D" w:rsidP="00826866">
            <w:pPr>
              <w:spacing w:before="120"/>
              <w:ind w:right="82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</w:p>
        </w:tc>
      </w:tr>
      <w:tr w:rsidR="0068114D" w:rsidRPr="00EA761F" w:rsidTr="00826866">
        <w:tc>
          <w:tcPr>
            <w:tcW w:w="1406" w:type="pct"/>
            <w:vAlign w:val="bottom"/>
          </w:tcPr>
          <w:p w:rsidR="0068114D" w:rsidRDefault="0068114D" w:rsidP="00826866">
            <w:pPr>
              <w:pStyle w:val="Retraitnormal"/>
              <w:ind w:left="0" w:right="-613"/>
              <w:rPr>
                <w:lang w:val="fr-CA" w:bidi="fr-FR"/>
              </w:rPr>
            </w:pPr>
          </w:p>
        </w:tc>
        <w:tc>
          <w:tcPr>
            <w:tcW w:w="3594" w:type="pct"/>
            <w:gridSpan w:val="3"/>
            <w:tcBorders>
              <w:top w:val="single" w:sz="4" w:space="0" w:color="000000" w:themeColor="text1"/>
            </w:tcBorders>
            <w:vAlign w:val="bottom"/>
          </w:tcPr>
          <w:p w:rsidR="0068114D" w:rsidRPr="006A4641" w:rsidRDefault="0068114D" w:rsidP="00826866">
            <w:pPr>
              <w:spacing w:before="120"/>
              <w:ind w:right="-613"/>
              <w:rPr>
                <w:sz w:val="24"/>
                <w:szCs w:val="24"/>
                <w:lang w:val="fr-CA"/>
              </w:rPr>
            </w:pPr>
          </w:p>
        </w:tc>
      </w:tr>
      <w:tr w:rsidR="0068114D" w:rsidRPr="00EA761F" w:rsidTr="00826866">
        <w:trPr>
          <w:gridAfter w:val="1"/>
          <w:wAfter w:w="15" w:type="pct"/>
        </w:trPr>
        <w:tc>
          <w:tcPr>
            <w:tcW w:w="4985" w:type="pct"/>
            <w:gridSpan w:val="3"/>
            <w:shd w:val="clear" w:color="auto" w:fill="731F1C" w:themeFill="accent5"/>
          </w:tcPr>
          <w:p w:rsidR="0068114D" w:rsidRPr="00EA761F" w:rsidRDefault="00DB527F" w:rsidP="00826866">
            <w:pPr>
              <w:pStyle w:val="Titre1"/>
              <w:ind w:right="-613"/>
              <w:outlineLvl w:val="0"/>
              <w:rPr>
                <w:lang w:val="fr-CA"/>
              </w:rPr>
            </w:pPr>
            <w:r>
              <w:rPr>
                <w:lang w:val="fr-CA"/>
              </w:rPr>
              <w:t>Reçu pour frais de garde</w:t>
            </w:r>
          </w:p>
        </w:tc>
      </w:tr>
      <w:tr w:rsidR="0068114D" w:rsidRPr="00EA761F" w:rsidTr="00826866">
        <w:tc>
          <w:tcPr>
            <w:tcW w:w="1406" w:type="pct"/>
            <w:vAlign w:val="bottom"/>
          </w:tcPr>
          <w:p w:rsidR="0068114D" w:rsidRPr="00EA761F" w:rsidRDefault="0068114D" w:rsidP="00826866">
            <w:pPr>
              <w:pStyle w:val="Retraitnormal"/>
              <w:ind w:left="0" w:right="-613"/>
              <w:rPr>
                <w:lang w:val="fr-CA"/>
              </w:rPr>
            </w:pPr>
          </w:p>
        </w:tc>
        <w:tc>
          <w:tcPr>
            <w:tcW w:w="3594" w:type="pct"/>
            <w:gridSpan w:val="3"/>
            <w:vAlign w:val="bottom"/>
          </w:tcPr>
          <w:p w:rsidR="0068114D" w:rsidRPr="00EA761F" w:rsidRDefault="0068114D" w:rsidP="00826866">
            <w:pPr>
              <w:spacing w:before="120"/>
              <w:ind w:right="-613"/>
              <w:rPr>
                <w:lang w:val="fr-CA"/>
              </w:rPr>
            </w:pPr>
          </w:p>
        </w:tc>
      </w:tr>
      <w:tr w:rsidR="0068114D" w:rsidRPr="00EA761F" w:rsidTr="00826866">
        <w:trPr>
          <w:gridAfter w:val="1"/>
          <w:wAfter w:w="15" w:type="pct"/>
        </w:trPr>
        <w:tc>
          <w:tcPr>
            <w:tcW w:w="4985" w:type="pct"/>
            <w:gridSpan w:val="3"/>
            <w:vAlign w:val="bottom"/>
          </w:tcPr>
          <w:p w:rsidR="0068114D" w:rsidRDefault="0068114D" w:rsidP="00826866">
            <w:pPr>
              <w:spacing w:before="120"/>
              <w:ind w:right="-613"/>
              <w:rPr>
                <w:lang w:val="fr-CA"/>
              </w:rPr>
            </w:pPr>
            <w:r w:rsidRPr="009205FC">
              <w:rPr>
                <w:lang w:val="fr-CA"/>
              </w:rPr>
              <w:t>Afin de produire le Relevé 24 relatif aux frais de garde à annexer à la déclaration provinciale de revenus 2020, veuillez produire les renseignements suivants :</w:t>
            </w:r>
          </w:p>
          <w:p w:rsidR="0068114D" w:rsidRDefault="0068114D" w:rsidP="00826866">
            <w:pPr>
              <w:spacing w:before="120"/>
              <w:ind w:right="-613"/>
              <w:rPr>
                <w:lang w:val="fr-CA"/>
              </w:rPr>
            </w:pPr>
          </w:p>
          <w:p w:rsidR="0068114D" w:rsidRPr="009205FC" w:rsidRDefault="0068114D" w:rsidP="00826866">
            <w:pPr>
              <w:spacing w:before="120"/>
              <w:ind w:right="-613"/>
              <w:rPr>
                <w:lang w:val="fr-CA"/>
              </w:rPr>
            </w:pPr>
            <w:r>
              <w:rPr>
                <w:lang w:val="fr-CA"/>
              </w:rPr>
              <w:t>Personne ayant payé les frais de garde :</w:t>
            </w:r>
            <w:r w:rsidRPr="009205FC">
              <w:rPr>
                <w:lang w:val="fr-CA"/>
              </w:rPr>
              <w:br/>
            </w:r>
          </w:p>
        </w:tc>
      </w:tr>
      <w:tr w:rsidR="0068114D" w:rsidRPr="00EA761F" w:rsidTr="00826866">
        <w:tc>
          <w:tcPr>
            <w:tcW w:w="1406" w:type="pct"/>
            <w:tcBorders>
              <w:top w:val="single" w:sz="4" w:space="0" w:color="FFFFFF" w:themeColor="background1"/>
            </w:tcBorders>
            <w:vAlign w:val="bottom"/>
          </w:tcPr>
          <w:p w:rsidR="0068114D" w:rsidRPr="00F62F03" w:rsidRDefault="0068114D" w:rsidP="00826866">
            <w:pPr>
              <w:pStyle w:val="Retraitnormal"/>
              <w:ind w:left="0" w:right="-613"/>
              <w:rPr>
                <w:lang w:val="fr-CA"/>
              </w:rPr>
            </w:pPr>
            <w:r>
              <w:rPr>
                <w:lang w:val="fr-CA" w:bidi="fr-FR"/>
              </w:rPr>
              <w:t>Prénom </w:t>
            </w:r>
            <w:r w:rsidRPr="00F62F03">
              <w:rPr>
                <w:lang w:val="fr-CA" w:bidi="fr-FR"/>
              </w:rPr>
              <w:t>:</w:t>
            </w:r>
          </w:p>
        </w:tc>
        <w:tc>
          <w:tcPr>
            <w:tcW w:w="3594" w:type="pct"/>
            <w:gridSpan w:val="3"/>
            <w:tcBorders>
              <w:bottom w:val="single" w:sz="4" w:space="0" w:color="000000" w:themeColor="text1"/>
            </w:tcBorders>
            <w:vAlign w:val="bottom"/>
          </w:tcPr>
          <w:p w:rsidR="0068114D" w:rsidRPr="00EA761F" w:rsidRDefault="0068114D" w:rsidP="00826866">
            <w:pPr>
              <w:spacing w:before="120"/>
              <w:ind w:right="-613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</w:p>
        </w:tc>
      </w:tr>
      <w:tr w:rsidR="0068114D" w:rsidRPr="00EA761F" w:rsidTr="00826866">
        <w:tc>
          <w:tcPr>
            <w:tcW w:w="1406" w:type="pct"/>
            <w:tcBorders>
              <w:top w:val="single" w:sz="4" w:space="0" w:color="FFFFFF" w:themeColor="background1"/>
            </w:tcBorders>
            <w:vAlign w:val="bottom"/>
          </w:tcPr>
          <w:p w:rsidR="0068114D" w:rsidRDefault="0068114D" w:rsidP="00826866">
            <w:pPr>
              <w:pStyle w:val="Retraitnormal"/>
              <w:ind w:left="0" w:right="-613"/>
              <w:rPr>
                <w:lang w:val="fr-CA" w:bidi="fr-FR"/>
              </w:rPr>
            </w:pPr>
            <w:r>
              <w:rPr>
                <w:lang w:val="fr-CA" w:bidi="fr-FR"/>
              </w:rPr>
              <w:t>Nom :</w:t>
            </w:r>
          </w:p>
        </w:tc>
        <w:tc>
          <w:tcPr>
            <w:tcW w:w="3594" w:type="pct"/>
            <w:gridSpan w:val="3"/>
            <w:tcBorders>
              <w:bottom w:val="single" w:sz="4" w:space="0" w:color="000000" w:themeColor="text1"/>
            </w:tcBorders>
            <w:vAlign w:val="bottom"/>
          </w:tcPr>
          <w:p w:rsidR="0068114D" w:rsidRDefault="0068114D" w:rsidP="00826866">
            <w:pPr>
              <w:spacing w:before="120"/>
              <w:ind w:right="-613"/>
              <w:rPr>
                <w:lang w:val="fr-CA"/>
              </w:rPr>
            </w:pPr>
            <w:r>
              <w:rPr>
                <w:lang w:val="fr-CA"/>
              </w:rPr>
              <w:fldChar w:fldCharType="begin">
                <w:ffData>
                  <w:name w:val="Texte52"/>
                  <w:enabled/>
                  <w:calcOnExit w:val="0"/>
                  <w:textInput/>
                </w:ffData>
              </w:fldChar>
            </w:r>
            <w:bookmarkStart w:id="43" w:name="Texte52"/>
            <w:r>
              <w:rPr>
                <w:lang w:val="fr-CA"/>
              </w:rPr>
              <w:instrText xml:space="preserve"> FORMTEXT </w:instrText>
            </w:r>
            <w:r>
              <w:rPr>
                <w:lang w:val="fr-CA"/>
              </w:rPr>
            </w:r>
            <w:r>
              <w:rPr>
                <w:lang w:val="fr-CA"/>
              </w:rPr>
              <w:fldChar w:fldCharType="separate"/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noProof/>
                <w:lang w:val="fr-CA"/>
              </w:rPr>
              <w:t> </w:t>
            </w:r>
            <w:r>
              <w:rPr>
                <w:lang w:val="fr-CA"/>
              </w:rPr>
              <w:fldChar w:fldCharType="end"/>
            </w:r>
            <w:bookmarkEnd w:id="43"/>
          </w:p>
        </w:tc>
        <w:bookmarkStart w:id="44" w:name="_GoBack"/>
        <w:bookmarkEnd w:id="44"/>
      </w:tr>
    </w:tbl>
    <w:p w:rsidR="0068114D" w:rsidRDefault="0068114D" w:rsidP="0068114D">
      <w:pPr>
        <w:framePr w:w="6803" w:h="2021" w:hSpace="141" w:wrap="around" w:vAnchor="text" w:hAnchor="page" w:x="4280" w:y="891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e53"/>
            <w:enabled/>
            <w:calcOnExit w:val="0"/>
            <w:textInput/>
          </w:ffData>
        </w:fldChar>
      </w:r>
      <w:bookmarkStart w:id="45" w:name="Texte5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5"/>
    </w:p>
    <w:p w:rsidR="0068114D" w:rsidRDefault="0068114D" w:rsidP="0068114D">
      <w:pPr>
        <w:ind w:right="-613"/>
        <w:rPr>
          <w:i/>
          <w:iCs/>
          <w:sz w:val="24"/>
          <w:szCs w:val="24"/>
        </w:rPr>
      </w:pPr>
    </w:p>
    <w:p w:rsidR="0068114D" w:rsidRDefault="0068114D" w:rsidP="0068114D">
      <w:pPr>
        <w:rPr>
          <w:lang w:val="fr-CA" w:bidi="fr-FR"/>
        </w:rPr>
      </w:pPr>
      <w:r>
        <w:rPr>
          <w:lang w:val="fr-CA" w:bidi="fr-FR"/>
        </w:rPr>
        <w:t>Adresse complète :</w:t>
      </w:r>
    </w:p>
    <w:p w:rsidR="0068114D" w:rsidRDefault="0068114D" w:rsidP="0068114D">
      <w:pPr>
        <w:rPr>
          <w:lang w:val="fr-CA" w:bidi="fr-FR"/>
        </w:rPr>
      </w:pPr>
    </w:p>
    <w:p w:rsidR="0068114D" w:rsidRDefault="0068114D" w:rsidP="0068114D">
      <w:pPr>
        <w:rPr>
          <w:lang w:val="fr-CA" w:bidi="fr-FR"/>
        </w:rPr>
      </w:pPr>
    </w:p>
    <w:p w:rsidR="0068114D" w:rsidRDefault="0068114D" w:rsidP="0068114D">
      <w:pPr>
        <w:rPr>
          <w:i/>
          <w:iCs/>
          <w:sz w:val="24"/>
          <w:szCs w:val="24"/>
        </w:rPr>
      </w:pPr>
    </w:p>
    <w:p w:rsidR="001A07D7" w:rsidRPr="001A07D7" w:rsidRDefault="001A07D7" w:rsidP="001263D8">
      <w:pPr>
        <w:ind w:left="2160"/>
      </w:pPr>
    </w:p>
    <w:sectPr w:rsidR="001A07D7" w:rsidRPr="001A07D7" w:rsidSect="006C6683">
      <w:type w:val="continuous"/>
      <w:pgSz w:w="11906" w:h="16838" w:code="9"/>
      <w:pgMar w:top="1440" w:right="1440" w:bottom="1008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2CD1" w:rsidRDefault="00FA2CD1" w:rsidP="00650259">
      <w:pPr>
        <w:spacing w:after="0" w:line="240" w:lineRule="auto"/>
      </w:pPr>
      <w:r>
        <w:separator/>
      </w:r>
    </w:p>
  </w:endnote>
  <w:endnote w:type="continuationSeparator" w:id="0">
    <w:p w:rsidR="00FA2CD1" w:rsidRDefault="00FA2CD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081F4D-0345-C74C-89EF-BDD39A8E2040}"/>
    <w:embedBold r:id="rId2" w:fontKey="{3A185E91-A7DA-6746-ABA4-ADF1B69B1670}"/>
    <w:embedItalic r:id="rId3" w:fontKey="{A605EFDC-69E9-8148-A339-0EFA2BCBEE4F}"/>
    <w:embedBoldItalic r:id="rId4" w:fontKey="{048594A2-C0BC-9C46-A499-C9D6E690AA5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0CCDE13D-6215-7145-8B0C-87CC03A8BD3F}"/>
    <w:embedBold r:id="rId6" w:fontKey="{08183149-0BD4-704F-ABA6-2E8390025116}"/>
    <w:embedItalic r:id="rId7" w:fontKey="{8789A2DE-6BEF-CE49-B850-BF03F82F8C1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829205AF-6353-A843-A6CC-53B982EEBAE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32E57D33-AF51-0049-AAD2-DCA69FBBFAAC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10" w:fontKey="{763BF145-58A1-D940-BF8B-5B2FAC56D95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7FF678EC-C2ED-7941-A5EE-3073797C8311}"/>
    <w:embedBold r:id="rId12" w:fontKey="{06572BBD-E67F-D840-BE82-4484AED27A8F}"/>
    <w:embedItalic r:id="rId13" w:fontKey="{C8834DD3-6B49-FB48-BAC2-CE13EEFC49A2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4" w:fontKey="{34A1D66C-497B-F245-9DED-9C664E9AA84E}"/>
  </w:font>
  <w:font w:name="Times New Roman (Corps CS)">
    <w:altName w:val="Times New Roman"/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2CD1" w:rsidRDefault="00FA2CD1" w:rsidP="00650259">
      <w:pPr>
        <w:spacing w:after="0" w:line="240" w:lineRule="auto"/>
      </w:pPr>
      <w:r>
        <w:separator/>
      </w:r>
    </w:p>
  </w:footnote>
  <w:footnote w:type="continuationSeparator" w:id="0">
    <w:p w:rsidR="00FA2CD1" w:rsidRDefault="00FA2CD1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F08BF"/>
    <w:multiLevelType w:val="hybridMultilevel"/>
    <w:tmpl w:val="955421AE"/>
    <w:lvl w:ilvl="0" w:tplc="81D2BB94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08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B5B"/>
    <w:rsid w:val="000456E1"/>
    <w:rsid w:val="00052382"/>
    <w:rsid w:val="00063D29"/>
    <w:rsid w:val="0006568A"/>
    <w:rsid w:val="00076F0F"/>
    <w:rsid w:val="00084253"/>
    <w:rsid w:val="000959E6"/>
    <w:rsid w:val="000C4602"/>
    <w:rsid w:val="000D1F49"/>
    <w:rsid w:val="000E3441"/>
    <w:rsid w:val="000E7873"/>
    <w:rsid w:val="000F7470"/>
    <w:rsid w:val="00103D86"/>
    <w:rsid w:val="001263D8"/>
    <w:rsid w:val="001727CA"/>
    <w:rsid w:val="00191F3F"/>
    <w:rsid w:val="001A07D7"/>
    <w:rsid w:val="001F0069"/>
    <w:rsid w:val="002563EF"/>
    <w:rsid w:val="00282548"/>
    <w:rsid w:val="002928D0"/>
    <w:rsid w:val="002A101E"/>
    <w:rsid w:val="002A221E"/>
    <w:rsid w:val="002C56E6"/>
    <w:rsid w:val="002D0F98"/>
    <w:rsid w:val="002D443D"/>
    <w:rsid w:val="00320A6A"/>
    <w:rsid w:val="00345EC4"/>
    <w:rsid w:val="00361E11"/>
    <w:rsid w:val="00366578"/>
    <w:rsid w:val="003913E2"/>
    <w:rsid w:val="003A42C1"/>
    <w:rsid w:val="003B4744"/>
    <w:rsid w:val="003F0847"/>
    <w:rsid w:val="0040090B"/>
    <w:rsid w:val="00427EF7"/>
    <w:rsid w:val="00437922"/>
    <w:rsid w:val="00444588"/>
    <w:rsid w:val="00455B5B"/>
    <w:rsid w:val="0046302A"/>
    <w:rsid w:val="004867EF"/>
    <w:rsid w:val="00487D2D"/>
    <w:rsid w:val="004D5D62"/>
    <w:rsid w:val="005112D0"/>
    <w:rsid w:val="00525723"/>
    <w:rsid w:val="00560B36"/>
    <w:rsid w:val="00577E06"/>
    <w:rsid w:val="00590C78"/>
    <w:rsid w:val="005A3BF7"/>
    <w:rsid w:val="005B3E00"/>
    <w:rsid w:val="005F2035"/>
    <w:rsid w:val="005F7990"/>
    <w:rsid w:val="0063739C"/>
    <w:rsid w:val="00650259"/>
    <w:rsid w:val="00662D63"/>
    <w:rsid w:val="0068114D"/>
    <w:rsid w:val="006A4641"/>
    <w:rsid w:val="006C6683"/>
    <w:rsid w:val="006E33C9"/>
    <w:rsid w:val="00745767"/>
    <w:rsid w:val="00770F25"/>
    <w:rsid w:val="007A35A8"/>
    <w:rsid w:val="007B0A85"/>
    <w:rsid w:val="007C6A52"/>
    <w:rsid w:val="007F7B5D"/>
    <w:rsid w:val="00802AEE"/>
    <w:rsid w:val="0082043E"/>
    <w:rsid w:val="00836129"/>
    <w:rsid w:val="008527B7"/>
    <w:rsid w:val="00876C89"/>
    <w:rsid w:val="008B065E"/>
    <w:rsid w:val="008E1E07"/>
    <w:rsid w:val="008E203A"/>
    <w:rsid w:val="0090596C"/>
    <w:rsid w:val="0091229C"/>
    <w:rsid w:val="00940E73"/>
    <w:rsid w:val="00947365"/>
    <w:rsid w:val="0098597D"/>
    <w:rsid w:val="009A291A"/>
    <w:rsid w:val="009F619A"/>
    <w:rsid w:val="009F6B88"/>
    <w:rsid w:val="009F6DDE"/>
    <w:rsid w:val="00A0776A"/>
    <w:rsid w:val="00A20C92"/>
    <w:rsid w:val="00A20EA2"/>
    <w:rsid w:val="00A370A8"/>
    <w:rsid w:val="00A56A27"/>
    <w:rsid w:val="00A9343E"/>
    <w:rsid w:val="00B813D9"/>
    <w:rsid w:val="00B83674"/>
    <w:rsid w:val="00BD4753"/>
    <w:rsid w:val="00BD5CB1"/>
    <w:rsid w:val="00BE292E"/>
    <w:rsid w:val="00BE62EE"/>
    <w:rsid w:val="00C003BA"/>
    <w:rsid w:val="00C46878"/>
    <w:rsid w:val="00C86521"/>
    <w:rsid w:val="00CB4A51"/>
    <w:rsid w:val="00CB6036"/>
    <w:rsid w:val="00CD4532"/>
    <w:rsid w:val="00CD47B0"/>
    <w:rsid w:val="00CD70CE"/>
    <w:rsid w:val="00CE6104"/>
    <w:rsid w:val="00CE7918"/>
    <w:rsid w:val="00D03BB6"/>
    <w:rsid w:val="00D16163"/>
    <w:rsid w:val="00DB3FAD"/>
    <w:rsid w:val="00DB527F"/>
    <w:rsid w:val="00DD028D"/>
    <w:rsid w:val="00E139C4"/>
    <w:rsid w:val="00E61C09"/>
    <w:rsid w:val="00E65739"/>
    <w:rsid w:val="00E677FE"/>
    <w:rsid w:val="00EA761F"/>
    <w:rsid w:val="00EB3B58"/>
    <w:rsid w:val="00EC018F"/>
    <w:rsid w:val="00EC7359"/>
    <w:rsid w:val="00EE3054"/>
    <w:rsid w:val="00F00606"/>
    <w:rsid w:val="00F01256"/>
    <w:rsid w:val="00F1048E"/>
    <w:rsid w:val="00F52451"/>
    <w:rsid w:val="00FA2CD1"/>
    <w:rsid w:val="00FC7475"/>
    <w:rsid w:val="00FE78A0"/>
    <w:rsid w:val="00FE7BAB"/>
    <w:rsid w:val="00FF0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74AC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en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paragraph" w:styleId="Paragraphedeliste">
    <w:name w:val="List Paragraph"/>
    <w:basedOn w:val="Normal"/>
    <w:uiPriority w:val="34"/>
    <w:semiHidden/>
    <w:qFormat/>
    <w:rsid w:val="002A101E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rsid w:val="006C6683"/>
    <w:rPr>
      <w:color w:val="605E5C"/>
      <w:shd w:val="clear" w:color="auto" w:fill="E1DFDD"/>
    </w:rPr>
  </w:style>
  <w:style w:type="character" w:customStyle="1" w:styleId="lrzxr">
    <w:name w:val="lrzxr"/>
    <w:basedOn w:val="Policepardfaut"/>
    <w:rsid w:val="006E33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6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centreceramiquebonsecours.com/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ceramique@centreceramiquebonsecours.com?subject=Camps%20de%20jour%20de%20poterie%20-%20Inscriptio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ceramique@centreceramiquebonsecours.com?subject=Camps%20de%20jour%20de%20poterie%20-%20Inscription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eramique@centreceramiquebonsecours.com?subject=Camps%20de%20jour%20de%20poterie%20-%20Inscriptio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exDaris/Library/Containers/com.microsoft.Word/Data/Library/Application%20Support/Microsoft/Office/16.0/DTS/Search/%7bA8ECDB15-4AC9-9144-AD1A-18046DF1F1D4%7dtf116644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237A5328A416C4BA2081E75AD4D8B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923D90-A8C1-0D44-A2C4-028EA382FEF3}"/>
      </w:docPartPr>
      <w:docPartBody>
        <w:p w:rsidR="001C7C34" w:rsidRDefault="00E8046C">
          <w:pPr>
            <w:pStyle w:val="E237A5328A416C4BA2081E75AD4D8B4A"/>
          </w:pPr>
          <w:r w:rsidRPr="00EA761F">
            <w:rPr>
              <w:lang w:bidi="fr-FR"/>
            </w:rPr>
            <w:t>Prénom</w:t>
          </w:r>
        </w:p>
      </w:docPartBody>
    </w:docPart>
    <w:docPart>
      <w:docPartPr>
        <w:name w:val="0AC2E3ADC276954B8B1AC3A617D844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5ACA06-D7A0-0B4D-8481-91780CEDDEBB}"/>
      </w:docPartPr>
      <w:docPartBody>
        <w:p w:rsidR="001C7C34" w:rsidRDefault="00E8046C">
          <w:pPr>
            <w:pStyle w:val="0AC2E3ADC276954B8B1AC3A617D8447A"/>
          </w:pPr>
          <w:r w:rsidRPr="00EA761F">
            <w:rPr>
              <w:lang w:bidi="fr-FR"/>
            </w:rPr>
            <w:t>Nom</w:t>
          </w:r>
        </w:p>
      </w:docPartBody>
    </w:docPart>
    <w:docPart>
      <w:docPartPr>
        <w:name w:val="63C24FAE41DADA4D91EE8A4C37A60B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E236A8-9841-8944-B6EF-AB7A8B6C0B86}"/>
      </w:docPartPr>
      <w:docPartBody>
        <w:p w:rsidR="001C7C34" w:rsidRDefault="00E8046C">
          <w:pPr>
            <w:pStyle w:val="63C24FAE41DADA4D91EE8A4C37A60B10"/>
          </w:pPr>
          <w:r w:rsidRPr="00EA761F">
            <w:rPr>
              <w:lang w:bidi="fr-FR"/>
            </w:rPr>
            <w:t>Coordonnées Parent 1</w:t>
          </w:r>
        </w:p>
      </w:docPartBody>
    </w:docPart>
    <w:docPart>
      <w:docPartPr>
        <w:name w:val="52E229058CAEA042B084819A844130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EC9D02-D189-6142-8D51-0678B3E41543}"/>
      </w:docPartPr>
      <w:docPartBody>
        <w:p w:rsidR="001C7C34" w:rsidRDefault="00E8046C">
          <w:pPr>
            <w:pStyle w:val="52E229058CAEA042B084819A84413063"/>
          </w:pPr>
          <w:r w:rsidRPr="00EA761F">
            <w:rPr>
              <w:lang w:bidi="fr-FR"/>
            </w:rPr>
            <w:t>Prénom</w:t>
          </w:r>
        </w:p>
      </w:docPartBody>
    </w:docPart>
    <w:docPart>
      <w:docPartPr>
        <w:name w:val="672931BC2A320345820F1CDC9D9883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55D73B-B49A-B841-8A1E-662B6B991147}"/>
      </w:docPartPr>
      <w:docPartBody>
        <w:p w:rsidR="001C7C34" w:rsidRDefault="00E75499" w:rsidP="00E75499">
          <w:pPr>
            <w:pStyle w:val="672931BC2A320345820F1CDC9D9883FD"/>
          </w:pPr>
          <w:r w:rsidRPr="00EA761F">
            <w:rPr>
              <w:lang w:bidi="fr-FR"/>
            </w:rPr>
            <w:t>Nom</w:t>
          </w:r>
        </w:p>
      </w:docPartBody>
    </w:docPart>
    <w:docPart>
      <w:docPartPr>
        <w:name w:val="B713CFC9B7C9104382D86A9FC65798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4AB0E47-8680-D24A-A047-4B071B84B361}"/>
      </w:docPartPr>
      <w:docPartBody>
        <w:p w:rsidR="001C7C34" w:rsidRDefault="00E75499" w:rsidP="00E75499">
          <w:pPr>
            <w:pStyle w:val="B713CFC9B7C9104382D86A9FC6579829"/>
          </w:pPr>
          <w:r w:rsidRPr="00EA761F">
            <w:rPr>
              <w:lang w:bidi="fr-FR"/>
            </w:rPr>
            <w:t>Courriel</w:t>
          </w:r>
        </w:p>
      </w:docPartBody>
    </w:docPart>
    <w:docPart>
      <w:docPartPr>
        <w:name w:val="32D01461F172B54EA91277E9EE390D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09A62F-13B0-ED48-BCE2-285827759272}"/>
      </w:docPartPr>
      <w:docPartBody>
        <w:p w:rsidR="001C7C34" w:rsidRDefault="00E75499" w:rsidP="00E75499">
          <w:pPr>
            <w:pStyle w:val="32D01461F172B54EA91277E9EE390D01"/>
          </w:pPr>
          <w:r w:rsidRPr="00EA761F">
            <w:rPr>
              <w:lang w:bidi="fr-FR"/>
            </w:rPr>
            <w:t>Coordonnées Parent 2</w:t>
          </w:r>
        </w:p>
      </w:docPartBody>
    </w:docPart>
    <w:docPart>
      <w:docPartPr>
        <w:name w:val="5BE1DFCF626D654B96E47F4D82BB31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617A0A-0A4C-6548-8DB9-9680F4BA825B}"/>
      </w:docPartPr>
      <w:docPartBody>
        <w:p w:rsidR="001C7C34" w:rsidRDefault="00E75499" w:rsidP="00E75499">
          <w:pPr>
            <w:pStyle w:val="5BE1DFCF626D654B96E47F4D82BB3149"/>
          </w:pPr>
          <w:r w:rsidRPr="00EA761F">
            <w:rPr>
              <w:lang w:bidi="fr-FR"/>
            </w:rPr>
            <w:t>Prénom</w:t>
          </w:r>
        </w:p>
      </w:docPartBody>
    </w:docPart>
    <w:docPart>
      <w:docPartPr>
        <w:name w:val="DD64E30CB06A6F4CB851DEA90624C5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1899CD-6BC5-6F4A-A352-9C2DB0B5E8B0}"/>
      </w:docPartPr>
      <w:docPartBody>
        <w:p w:rsidR="001C7C34" w:rsidRDefault="00E75499" w:rsidP="00E75499">
          <w:pPr>
            <w:pStyle w:val="DD64E30CB06A6F4CB851DEA90624C568"/>
          </w:pPr>
          <w:r w:rsidRPr="00EA761F">
            <w:rPr>
              <w:lang w:bidi="fr-FR"/>
            </w:rPr>
            <w:t>Nom</w:t>
          </w:r>
        </w:p>
      </w:docPartBody>
    </w:docPart>
    <w:docPart>
      <w:docPartPr>
        <w:name w:val="521431FD5344984B9AFD0723722E19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10790C-44C8-3A4F-BA93-A3F9AAD3C580}"/>
      </w:docPartPr>
      <w:docPartBody>
        <w:p w:rsidR="001C7C34" w:rsidRDefault="00E75499" w:rsidP="00E75499">
          <w:pPr>
            <w:pStyle w:val="521431FD5344984B9AFD0723722E19D4"/>
          </w:pPr>
          <w:r w:rsidRPr="00EA761F">
            <w:rPr>
              <w:lang w:bidi="fr-FR"/>
            </w:rPr>
            <w:t>Courriel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Times New Roman (Corps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499"/>
    <w:rsid w:val="00023068"/>
    <w:rsid w:val="001C7C34"/>
    <w:rsid w:val="00567B24"/>
    <w:rsid w:val="006833AA"/>
    <w:rsid w:val="008A55F6"/>
    <w:rsid w:val="008E1329"/>
    <w:rsid w:val="00D05B08"/>
    <w:rsid w:val="00D11690"/>
    <w:rsid w:val="00E75499"/>
    <w:rsid w:val="00E80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1D16FD637C74E4F8D4F0A6008F27630">
    <w:name w:val="71D16FD637C74E4F8D4F0A6008F27630"/>
  </w:style>
  <w:style w:type="paragraph" w:customStyle="1" w:styleId="E237A5328A416C4BA2081E75AD4D8B4A">
    <w:name w:val="E237A5328A416C4BA2081E75AD4D8B4A"/>
  </w:style>
  <w:style w:type="paragraph" w:customStyle="1" w:styleId="0AC2E3ADC276954B8B1AC3A617D8447A">
    <w:name w:val="0AC2E3ADC276954B8B1AC3A617D8447A"/>
  </w:style>
  <w:style w:type="paragraph" w:customStyle="1" w:styleId="C4F1727804B8DB4EABBEB839190812E5">
    <w:name w:val="C4F1727804B8DB4EABBEB839190812E5"/>
  </w:style>
  <w:style w:type="paragraph" w:customStyle="1" w:styleId="5DB5D698E9C3654F98A555F147AEF64B">
    <w:name w:val="5DB5D698E9C3654F98A555F147AEF64B"/>
  </w:style>
  <w:style w:type="paragraph" w:customStyle="1" w:styleId="CA27FD46999D3143AA3190F6D283F415">
    <w:name w:val="CA27FD46999D3143AA3190F6D283F415"/>
  </w:style>
  <w:style w:type="paragraph" w:customStyle="1" w:styleId="D20B3E9B86726645A3DA3979BFF1BA66">
    <w:name w:val="D20B3E9B86726645A3DA3979BFF1BA66"/>
  </w:style>
  <w:style w:type="paragraph" w:customStyle="1" w:styleId="30AA245A04578945BAD2BB35CE86AF44">
    <w:name w:val="30AA245A04578945BAD2BB35CE86AF44"/>
  </w:style>
  <w:style w:type="paragraph" w:customStyle="1" w:styleId="63C24FAE41DADA4D91EE8A4C37A60B10">
    <w:name w:val="63C24FAE41DADA4D91EE8A4C37A60B10"/>
  </w:style>
  <w:style w:type="paragraph" w:customStyle="1" w:styleId="52E229058CAEA042B084819A84413063">
    <w:name w:val="52E229058CAEA042B084819A84413063"/>
  </w:style>
  <w:style w:type="paragraph" w:customStyle="1" w:styleId="221EEDC10F872B4C9BFC308D31754753">
    <w:name w:val="221EEDC10F872B4C9BFC308D31754753"/>
  </w:style>
  <w:style w:type="paragraph" w:customStyle="1" w:styleId="4E7728E39566B84B86124EC3F6796BDA">
    <w:name w:val="4E7728E39566B84B86124EC3F6796BDA"/>
  </w:style>
  <w:style w:type="paragraph" w:customStyle="1" w:styleId="2B386468C26AEF4AB71D1EE82F2A601E">
    <w:name w:val="2B386468C26AEF4AB71D1EE82F2A601E"/>
  </w:style>
  <w:style w:type="paragraph" w:customStyle="1" w:styleId="EE3346BDC8CF7C478E7A9A9C7D5FC940">
    <w:name w:val="EE3346BDC8CF7C478E7A9A9C7D5FC940"/>
  </w:style>
  <w:style w:type="paragraph" w:customStyle="1" w:styleId="6AD06A433343A64A83AFEE07457A8B6E">
    <w:name w:val="6AD06A433343A64A83AFEE07457A8B6E"/>
  </w:style>
  <w:style w:type="paragraph" w:customStyle="1" w:styleId="C2D62486B604884CB709D2ED8D064C78">
    <w:name w:val="C2D62486B604884CB709D2ED8D064C78"/>
  </w:style>
  <w:style w:type="character" w:styleId="Textedelespacerserv">
    <w:name w:val="Placeholder Text"/>
    <w:basedOn w:val="Policepardfaut"/>
    <w:uiPriority w:val="99"/>
    <w:semiHidden/>
    <w:rsid w:val="00E75499"/>
    <w:rPr>
      <w:color w:val="808080"/>
    </w:rPr>
  </w:style>
  <w:style w:type="paragraph" w:customStyle="1" w:styleId="AC37B0175591884E8451D90BA87AF9CF">
    <w:name w:val="AC37B0175591884E8451D90BA87AF9CF"/>
  </w:style>
  <w:style w:type="paragraph" w:customStyle="1" w:styleId="874D040A0F3EA54DA961056C34C0A0A2">
    <w:name w:val="874D040A0F3EA54DA961056C34C0A0A2"/>
  </w:style>
  <w:style w:type="paragraph" w:customStyle="1" w:styleId="ACF2542914FC9B4C8C3AAAC98E8E41A2">
    <w:name w:val="ACF2542914FC9B4C8C3AAAC98E8E41A2"/>
  </w:style>
  <w:style w:type="paragraph" w:customStyle="1" w:styleId="26B86FDEEB60B94AACE2780B9B6A88A4">
    <w:name w:val="26B86FDEEB60B94AACE2780B9B6A88A4"/>
  </w:style>
  <w:style w:type="paragraph" w:customStyle="1" w:styleId="6C3B57754EC8A046A4FDEC72DD2F9CB8">
    <w:name w:val="6C3B57754EC8A046A4FDEC72DD2F9CB8"/>
  </w:style>
  <w:style w:type="paragraph" w:customStyle="1" w:styleId="A957A2236F44EE4BB8BA11FA94259900">
    <w:name w:val="A957A2236F44EE4BB8BA11FA94259900"/>
  </w:style>
  <w:style w:type="paragraph" w:customStyle="1" w:styleId="ADFA2D498FC03A41827355EBB28A8BE0">
    <w:name w:val="ADFA2D498FC03A41827355EBB28A8BE0"/>
  </w:style>
  <w:style w:type="paragraph" w:customStyle="1" w:styleId="672931BC2A320345820F1CDC9D9883FD">
    <w:name w:val="672931BC2A320345820F1CDC9D9883FD"/>
    <w:rsid w:val="00E75499"/>
  </w:style>
  <w:style w:type="paragraph" w:customStyle="1" w:styleId="5CB8862458EA6F41901BCE2C6622FDC8">
    <w:name w:val="5CB8862458EA6F41901BCE2C6622FDC8"/>
    <w:rsid w:val="00E75499"/>
  </w:style>
  <w:style w:type="paragraph" w:customStyle="1" w:styleId="066F9DE6B29FEC4C876A42B96DE80FC7">
    <w:name w:val="066F9DE6B29FEC4C876A42B96DE80FC7"/>
    <w:rsid w:val="00E75499"/>
  </w:style>
  <w:style w:type="paragraph" w:customStyle="1" w:styleId="00D1CD157C7B314D932000BB90CC0F10">
    <w:name w:val="00D1CD157C7B314D932000BB90CC0F10"/>
    <w:rsid w:val="00E75499"/>
  </w:style>
  <w:style w:type="paragraph" w:customStyle="1" w:styleId="5AF501ED012F574CAB9E2909671004B9">
    <w:name w:val="5AF501ED012F574CAB9E2909671004B9"/>
    <w:rsid w:val="00E75499"/>
  </w:style>
  <w:style w:type="paragraph" w:customStyle="1" w:styleId="234AAAC31877C44098BBBE157303B4A8">
    <w:name w:val="234AAAC31877C44098BBBE157303B4A8"/>
    <w:rsid w:val="00E75499"/>
  </w:style>
  <w:style w:type="paragraph" w:customStyle="1" w:styleId="CB16994D369B7F439427DDE702121584">
    <w:name w:val="CB16994D369B7F439427DDE702121584"/>
    <w:rsid w:val="00E75499"/>
  </w:style>
  <w:style w:type="paragraph" w:customStyle="1" w:styleId="AE4C6A44DEE80740909138662F84EE89">
    <w:name w:val="AE4C6A44DEE80740909138662F84EE89"/>
    <w:rsid w:val="00E75499"/>
  </w:style>
  <w:style w:type="paragraph" w:customStyle="1" w:styleId="7B6A7B6F2EC5E24BABF298E74654AAAF">
    <w:name w:val="7B6A7B6F2EC5E24BABF298E74654AAAF"/>
    <w:rsid w:val="00E75499"/>
  </w:style>
  <w:style w:type="paragraph" w:customStyle="1" w:styleId="93DF4D0C79166E4D90F2B00AD590CAFB">
    <w:name w:val="93DF4D0C79166E4D90F2B00AD590CAFB"/>
    <w:rsid w:val="00E75499"/>
  </w:style>
  <w:style w:type="paragraph" w:customStyle="1" w:styleId="AE10EA67EFBDCC4DBDF3DCA4D74CAD84">
    <w:name w:val="AE10EA67EFBDCC4DBDF3DCA4D74CAD84"/>
    <w:rsid w:val="00E75499"/>
  </w:style>
  <w:style w:type="paragraph" w:customStyle="1" w:styleId="5D49094965DE3049BBA2E1457544E164">
    <w:name w:val="5D49094965DE3049BBA2E1457544E164"/>
    <w:rsid w:val="00E75499"/>
  </w:style>
  <w:style w:type="paragraph" w:customStyle="1" w:styleId="6A727E427CDD4F4993090558FCD913EC">
    <w:name w:val="6A727E427CDD4F4993090558FCD913EC"/>
    <w:rsid w:val="00E75499"/>
  </w:style>
  <w:style w:type="paragraph" w:customStyle="1" w:styleId="CE6056A1B3EC7745AA2DE54D865560C9">
    <w:name w:val="CE6056A1B3EC7745AA2DE54D865560C9"/>
    <w:rsid w:val="00E75499"/>
  </w:style>
  <w:style w:type="paragraph" w:customStyle="1" w:styleId="8836397A6F7C1042B022F3B0224AD267">
    <w:name w:val="8836397A6F7C1042B022F3B0224AD267"/>
    <w:rsid w:val="00E75499"/>
  </w:style>
  <w:style w:type="paragraph" w:customStyle="1" w:styleId="CA6F8F8114C6664CB401A5285B53F647">
    <w:name w:val="CA6F8F8114C6664CB401A5285B53F647"/>
    <w:rsid w:val="00E75499"/>
  </w:style>
  <w:style w:type="paragraph" w:customStyle="1" w:styleId="E3A5FD2D8BC2FB4EA66E8F810DAF50B1">
    <w:name w:val="E3A5FD2D8BC2FB4EA66E8F810DAF50B1"/>
    <w:rsid w:val="00E75499"/>
  </w:style>
  <w:style w:type="paragraph" w:customStyle="1" w:styleId="DCF8BA99952FA74AA4DA449F0528B082">
    <w:name w:val="DCF8BA99952FA74AA4DA449F0528B082"/>
    <w:rsid w:val="00E75499"/>
  </w:style>
  <w:style w:type="paragraph" w:customStyle="1" w:styleId="8F380F2210C8C444919E29E7C8494E8B">
    <w:name w:val="8F380F2210C8C444919E29E7C8494E8B"/>
    <w:rsid w:val="00E75499"/>
  </w:style>
  <w:style w:type="paragraph" w:customStyle="1" w:styleId="1DD04AC30992134EAFE6903D6F98E6B0">
    <w:name w:val="1DD04AC30992134EAFE6903D6F98E6B0"/>
    <w:rsid w:val="00E75499"/>
  </w:style>
  <w:style w:type="paragraph" w:customStyle="1" w:styleId="2584CD865C696C4DAB0099E8D0DBBE2E">
    <w:name w:val="2584CD865C696C4DAB0099E8D0DBBE2E"/>
    <w:rsid w:val="00E75499"/>
  </w:style>
  <w:style w:type="paragraph" w:customStyle="1" w:styleId="10F513D9FC2E9D4FB89316EE3F9E7E10">
    <w:name w:val="10F513D9FC2E9D4FB89316EE3F9E7E10"/>
    <w:rsid w:val="00E75499"/>
  </w:style>
  <w:style w:type="paragraph" w:customStyle="1" w:styleId="64D417B903228C40AF16842DF6C28D13">
    <w:name w:val="64D417B903228C40AF16842DF6C28D13"/>
    <w:rsid w:val="00E75499"/>
  </w:style>
  <w:style w:type="paragraph" w:customStyle="1" w:styleId="3408AA332BB7CD4DB60283D37662312F">
    <w:name w:val="3408AA332BB7CD4DB60283D37662312F"/>
    <w:rsid w:val="00E75499"/>
  </w:style>
  <w:style w:type="paragraph" w:customStyle="1" w:styleId="AB843FAB93EAB74CA8C23A85FC704D0D">
    <w:name w:val="AB843FAB93EAB74CA8C23A85FC704D0D"/>
    <w:rsid w:val="00E75499"/>
  </w:style>
  <w:style w:type="paragraph" w:customStyle="1" w:styleId="A4CE012E0444B548A35B3B869E96275B">
    <w:name w:val="A4CE012E0444B548A35B3B869E96275B"/>
    <w:rsid w:val="00E75499"/>
  </w:style>
  <w:style w:type="paragraph" w:customStyle="1" w:styleId="68FED47AD9D6914A95B4F7614B5CC96F">
    <w:name w:val="68FED47AD9D6914A95B4F7614B5CC96F"/>
    <w:rsid w:val="00E75499"/>
  </w:style>
  <w:style w:type="paragraph" w:customStyle="1" w:styleId="FDDC6563C4486F468F6C858D304CAA34">
    <w:name w:val="FDDC6563C4486F468F6C858D304CAA34"/>
    <w:rsid w:val="00E75499"/>
  </w:style>
  <w:style w:type="paragraph" w:customStyle="1" w:styleId="2E758173D2A5B143A24E02A4033E91C3">
    <w:name w:val="2E758173D2A5B143A24E02A4033E91C3"/>
    <w:rsid w:val="00E75499"/>
  </w:style>
  <w:style w:type="paragraph" w:customStyle="1" w:styleId="DD345982DAAB044BB84E43C3DCF7B5FB">
    <w:name w:val="DD345982DAAB044BB84E43C3DCF7B5FB"/>
    <w:rsid w:val="00E75499"/>
  </w:style>
  <w:style w:type="paragraph" w:customStyle="1" w:styleId="91425D169D590347B7DAA1964FBBD1C1">
    <w:name w:val="91425D169D590347B7DAA1964FBBD1C1"/>
    <w:rsid w:val="00E75499"/>
  </w:style>
  <w:style w:type="paragraph" w:customStyle="1" w:styleId="68A35C09C36A0646ADDCFC735B1C5C12">
    <w:name w:val="68A35C09C36A0646ADDCFC735B1C5C12"/>
    <w:rsid w:val="00E75499"/>
  </w:style>
  <w:style w:type="paragraph" w:customStyle="1" w:styleId="1F54B22AA5FD8C468395920A5586D4B0">
    <w:name w:val="1F54B22AA5FD8C468395920A5586D4B0"/>
    <w:rsid w:val="00E75499"/>
  </w:style>
  <w:style w:type="paragraph" w:customStyle="1" w:styleId="644765432B3C1C49B53967A6FE5DC875">
    <w:name w:val="644765432B3C1C49B53967A6FE5DC875"/>
    <w:rsid w:val="00E75499"/>
  </w:style>
  <w:style w:type="paragraph" w:customStyle="1" w:styleId="D97594DCC9E35E40AB85BFCC36827868">
    <w:name w:val="D97594DCC9E35E40AB85BFCC36827868"/>
    <w:rsid w:val="00E75499"/>
  </w:style>
  <w:style w:type="paragraph" w:customStyle="1" w:styleId="5E8A381EE65A4C43A18429003F96556D">
    <w:name w:val="5E8A381EE65A4C43A18429003F96556D"/>
    <w:rsid w:val="00E75499"/>
  </w:style>
  <w:style w:type="paragraph" w:customStyle="1" w:styleId="A8E2F49A7922CB4496ADB52613FEE0A0">
    <w:name w:val="A8E2F49A7922CB4496ADB52613FEE0A0"/>
    <w:rsid w:val="00E75499"/>
  </w:style>
  <w:style w:type="paragraph" w:customStyle="1" w:styleId="B713CFC9B7C9104382D86A9FC6579829">
    <w:name w:val="B713CFC9B7C9104382D86A9FC6579829"/>
    <w:rsid w:val="00E75499"/>
  </w:style>
  <w:style w:type="paragraph" w:customStyle="1" w:styleId="32D01461F172B54EA91277E9EE390D01">
    <w:name w:val="32D01461F172B54EA91277E9EE390D01"/>
    <w:rsid w:val="00E75499"/>
  </w:style>
  <w:style w:type="paragraph" w:customStyle="1" w:styleId="B6DABBCA9448BB48B50794ABC9D77691">
    <w:name w:val="B6DABBCA9448BB48B50794ABC9D77691"/>
    <w:rsid w:val="00E75499"/>
  </w:style>
  <w:style w:type="paragraph" w:customStyle="1" w:styleId="7F0703BD0984B84D84F8DF895A10000A">
    <w:name w:val="7F0703BD0984B84D84F8DF895A10000A"/>
    <w:rsid w:val="00E75499"/>
  </w:style>
  <w:style w:type="paragraph" w:customStyle="1" w:styleId="801224D7A50B45439EBF0FC670BE5F40">
    <w:name w:val="801224D7A50B45439EBF0FC670BE5F40"/>
    <w:rsid w:val="00E75499"/>
  </w:style>
  <w:style w:type="paragraph" w:customStyle="1" w:styleId="33A97D95D53E4945B29E7E0ED9182521">
    <w:name w:val="33A97D95D53E4945B29E7E0ED9182521"/>
    <w:rsid w:val="00E75499"/>
  </w:style>
  <w:style w:type="paragraph" w:customStyle="1" w:styleId="1FE1013D8BCE8C43BB3DAF2713EF8D13">
    <w:name w:val="1FE1013D8BCE8C43BB3DAF2713EF8D13"/>
    <w:rsid w:val="00E75499"/>
  </w:style>
  <w:style w:type="paragraph" w:customStyle="1" w:styleId="F6085D6797ED344E97EF8F8D05D499E5">
    <w:name w:val="F6085D6797ED344E97EF8F8D05D499E5"/>
    <w:rsid w:val="00E75499"/>
  </w:style>
  <w:style w:type="paragraph" w:customStyle="1" w:styleId="3834E1AA4E9CBD4DB2B7C8DB5C8C26EA">
    <w:name w:val="3834E1AA4E9CBD4DB2B7C8DB5C8C26EA"/>
    <w:rsid w:val="00E75499"/>
  </w:style>
  <w:style w:type="paragraph" w:customStyle="1" w:styleId="72CF8C4F8646CA44A3829EBFB978ED43">
    <w:name w:val="72CF8C4F8646CA44A3829EBFB978ED43"/>
    <w:rsid w:val="00E75499"/>
  </w:style>
  <w:style w:type="paragraph" w:customStyle="1" w:styleId="2A94369C40D7C64B9DDF45D46F591D78">
    <w:name w:val="2A94369C40D7C64B9DDF45D46F591D78"/>
    <w:rsid w:val="00E75499"/>
  </w:style>
  <w:style w:type="paragraph" w:customStyle="1" w:styleId="CDB3134F57B7934CBF689F44927A6388">
    <w:name w:val="CDB3134F57B7934CBF689F44927A6388"/>
    <w:rsid w:val="00E75499"/>
  </w:style>
  <w:style w:type="paragraph" w:customStyle="1" w:styleId="E4C1C9EE19F6044689B1C78E3B6FF1A1">
    <w:name w:val="E4C1C9EE19F6044689B1C78E3B6FF1A1"/>
    <w:rsid w:val="00E75499"/>
  </w:style>
  <w:style w:type="paragraph" w:customStyle="1" w:styleId="7E77F8A444B7C34B8833683DD3F75566">
    <w:name w:val="7E77F8A444B7C34B8833683DD3F75566"/>
    <w:rsid w:val="00E75499"/>
  </w:style>
  <w:style w:type="paragraph" w:customStyle="1" w:styleId="5BE1DFCF626D654B96E47F4D82BB3149">
    <w:name w:val="5BE1DFCF626D654B96E47F4D82BB3149"/>
    <w:rsid w:val="00E75499"/>
  </w:style>
  <w:style w:type="paragraph" w:customStyle="1" w:styleId="DD64E30CB06A6F4CB851DEA90624C568">
    <w:name w:val="DD64E30CB06A6F4CB851DEA90624C568"/>
    <w:rsid w:val="00E75499"/>
  </w:style>
  <w:style w:type="paragraph" w:customStyle="1" w:styleId="521431FD5344984B9AFD0723722E19D4">
    <w:name w:val="521431FD5344984B9AFD0723722E19D4"/>
    <w:rsid w:val="00E75499"/>
  </w:style>
  <w:style w:type="paragraph" w:customStyle="1" w:styleId="85EC3125C128E647BA7B27C5394813B0">
    <w:name w:val="85EC3125C128E647BA7B27C5394813B0"/>
    <w:rsid w:val="00E75499"/>
  </w:style>
  <w:style w:type="paragraph" w:customStyle="1" w:styleId="72C029B3C15FD04D967800F7C973C1FF">
    <w:name w:val="72C029B3C15FD04D967800F7C973C1FF"/>
    <w:rsid w:val="00E75499"/>
  </w:style>
  <w:style w:type="paragraph" w:customStyle="1" w:styleId="EEBD37E55004D744A3FD882ADEFC48F6">
    <w:name w:val="EEBD37E55004D744A3FD882ADEFC48F6"/>
    <w:rsid w:val="00E75499"/>
  </w:style>
  <w:style w:type="paragraph" w:customStyle="1" w:styleId="6FFE09D9B8DA3C42A422EACBF21DA236">
    <w:name w:val="6FFE09D9B8DA3C42A422EACBF21DA236"/>
    <w:rsid w:val="00E75499"/>
  </w:style>
  <w:style w:type="paragraph" w:customStyle="1" w:styleId="3B69A67BD9DB43478E9C13255BDBD132">
    <w:name w:val="3B69A67BD9DB43478E9C13255BDBD132"/>
    <w:rsid w:val="00E75499"/>
  </w:style>
  <w:style w:type="paragraph" w:customStyle="1" w:styleId="7C9A0AB207529C4A8A528CA4F0030B0D">
    <w:name w:val="7C9A0AB207529C4A8A528CA4F0030B0D"/>
    <w:rsid w:val="00E75499"/>
  </w:style>
  <w:style w:type="paragraph" w:customStyle="1" w:styleId="1F74618DF4BB614185D8D88E6E6A9865">
    <w:name w:val="1F74618DF4BB614185D8D88E6E6A9865"/>
    <w:rsid w:val="00E75499"/>
  </w:style>
  <w:style w:type="paragraph" w:customStyle="1" w:styleId="838BF770B510874993941D5E0DB7B0E9">
    <w:name w:val="838BF770B510874993941D5E0DB7B0E9"/>
    <w:rsid w:val="00E754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DD942A-3EE2-8544-AE4B-B487171AC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{A8ECDB15-4AC9-9144-AD1A-18046DF1F1D4}tf11664410.dotx</Template>
  <TotalTime>0</TotalTime>
  <Pages>7</Pages>
  <Words>813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2020-02-20T15:13:00Z</dcterms:created>
  <dcterms:modified xsi:type="dcterms:W3CDTF">2020-02-26T14:05:00Z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